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0C66A" w14:textId="77777777" w:rsidR="00C37CA0" w:rsidRDefault="00C37CA0" w:rsidP="00C37CA0"/>
    <w:p w14:paraId="27A8D62F" w14:textId="77777777" w:rsidR="00E84A32" w:rsidRPr="00E84A32" w:rsidRDefault="00EE4411" w:rsidP="003A7B97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EE4411">
        <w:rPr>
          <w:rStyle w:val="style18"/>
          <w:rFonts w:ascii="Amaranth" w:hAnsi="Amaranth"/>
          <w:color w:val="C00000"/>
          <w:sz w:val="28"/>
          <w:szCs w:val="28"/>
        </w:rPr>
        <w:t>5.4.2 Alumni’s Financial Contribution during the year</w:t>
      </w:r>
    </w:p>
    <w:p w14:paraId="132D956E" w14:textId="77777777" w:rsidR="00AE4A7F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16"/>
          <w:szCs w:val="16"/>
        </w:rPr>
      </w:pPr>
    </w:p>
    <w:p w14:paraId="56CA53F5" w14:textId="77777777"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921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8"/>
        <w:gridCol w:w="6576"/>
        <w:gridCol w:w="1266"/>
      </w:tblGrid>
      <w:tr w:rsidR="00EE4411" w:rsidRPr="002C79C8" w14:paraId="5F64947A" w14:textId="77777777" w:rsidTr="00EE4411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2B03C448" w14:textId="77777777" w:rsidR="00EE4411" w:rsidRPr="002C79C8" w:rsidRDefault="00EE4411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S. No.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A8DD5AC" w14:textId="77777777" w:rsidR="00EE4411" w:rsidRPr="002C79C8" w:rsidRDefault="00EE4411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3E4B0751" w14:textId="77777777" w:rsidR="00EE4411" w:rsidRPr="002C79C8" w:rsidRDefault="00EE4411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EE4411" w:rsidRPr="002C79C8" w14:paraId="37240B5C" w14:textId="77777777" w:rsidTr="00957E9A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A0F54C" w14:textId="77777777" w:rsidR="00EE4411" w:rsidRPr="001C78EB" w:rsidRDefault="00EE4411" w:rsidP="00957E9A">
            <w:pPr>
              <w:spacing w:before="120" w:after="120" w:line="36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EF2A72" w14:textId="77777777" w:rsidR="00EE4411" w:rsidRPr="007071D4" w:rsidRDefault="00E56C80" w:rsidP="00957E9A">
            <w:pPr>
              <w:shd w:val="clear" w:color="auto" w:fill="FFFFFF"/>
              <w:spacing w:after="0" w:line="360" w:lineRule="auto"/>
              <w:rPr>
                <w:szCs w:val="24"/>
              </w:rPr>
            </w:pPr>
            <w:r w:rsidRPr="00E56C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Audited Statement of Fatima College Alumnae Association - FCAA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3C15FA" w14:textId="77777777" w:rsidR="00EE4411" w:rsidRPr="002C79C8" w:rsidRDefault="00EE4411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31BCD09" wp14:editId="042E096F">
                  <wp:extent cx="428625" cy="447675"/>
                  <wp:effectExtent l="0" t="0" r="0" b="0"/>
                  <wp:docPr id="7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5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80" w:rsidRPr="002C79C8" w14:paraId="5E08283C" w14:textId="77777777" w:rsidTr="00957E9A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D4A5B4" w14:textId="77777777" w:rsidR="00E56C80" w:rsidRPr="001C78EB" w:rsidRDefault="00E56C80" w:rsidP="00957E9A">
            <w:pPr>
              <w:spacing w:before="120" w:after="120" w:line="36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E5F011" w14:textId="77777777" w:rsidR="00E56C80" w:rsidRPr="00AB7F73" w:rsidRDefault="00E56C80" w:rsidP="00957E9A">
            <w:pPr>
              <w:shd w:val="clear" w:color="auto" w:fill="FFFFFF"/>
              <w:spacing w:after="0" w:line="360" w:lineRule="auto"/>
              <w:rPr>
                <w:szCs w:val="24"/>
              </w:rPr>
            </w:pPr>
            <w:r w:rsidRPr="00E56C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Audited Statement of Staff-Student Care Fund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377174" w14:textId="77777777" w:rsidR="00E56C80" w:rsidRPr="002C79C8" w:rsidRDefault="00E56C80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37D10EA" wp14:editId="27C3234D">
                  <wp:extent cx="428625" cy="447675"/>
                  <wp:effectExtent l="0" t="0" r="0" b="0"/>
                  <wp:docPr id="89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C6F5E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644966BA" w14:textId="77777777"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6EF6D7E4" w14:textId="77777777" w:rsidR="00E33A0F" w:rsidRDefault="00E33A0F" w:rsidP="00E33A0F"/>
    <w:p w14:paraId="0EC53C5E" w14:textId="77777777" w:rsidR="00E33A0F" w:rsidRDefault="00E33A0F" w:rsidP="00E33A0F"/>
    <w:p w14:paraId="3FA9A369" w14:textId="77777777" w:rsidR="00E33A0F" w:rsidRDefault="00E33A0F" w:rsidP="00E33A0F"/>
    <w:p w14:paraId="69EED500" w14:textId="77777777" w:rsidR="00E33A0F" w:rsidRDefault="00E33A0F" w:rsidP="00E33A0F"/>
    <w:p w14:paraId="0A6E4362" w14:textId="77777777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6A2C34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38312" w14:textId="77777777" w:rsidR="006A2C34" w:rsidRDefault="006A2C34" w:rsidP="00EF30D4">
      <w:pPr>
        <w:spacing w:after="0" w:line="240" w:lineRule="auto"/>
      </w:pPr>
      <w:r>
        <w:separator/>
      </w:r>
    </w:p>
  </w:endnote>
  <w:endnote w:type="continuationSeparator" w:id="0">
    <w:p w14:paraId="55275FAD" w14:textId="77777777" w:rsidR="006A2C34" w:rsidRDefault="006A2C3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753A0" w14:textId="756E691B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3E1EB7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3E1EB7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D31E2" w14:textId="77777777" w:rsidR="006A2C34" w:rsidRDefault="006A2C34" w:rsidP="00EF30D4">
      <w:pPr>
        <w:spacing w:after="0" w:line="240" w:lineRule="auto"/>
      </w:pPr>
      <w:r>
        <w:separator/>
      </w:r>
    </w:p>
  </w:footnote>
  <w:footnote w:type="continuationSeparator" w:id="0">
    <w:p w14:paraId="25E80658" w14:textId="77777777" w:rsidR="006A2C34" w:rsidRDefault="006A2C3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C0723" w14:textId="77777777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 wp14:anchorId="1161C8D1" wp14:editId="6F61B857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12E9C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4A0A8788" w14:textId="77777777" w:rsidR="00136A3D" w:rsidRDefault="00136A3D" w:rsidP="00136A3D">
    <w:pPr>
      <w:spacing w:before="60" w:after="0" w:line="240" w:lineRule="auto"/>
      <w:jc w:val="center"/>
      <w:rPr>
        <w:rFonts w:cs="Calibri"/>
        <w:b/>
        <w:bCs/>
        <w:i/>
        <w:iCs/>
        <w:color w:val="C00000"/>
        <w:sz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</w:p>
  <w:p w14:paraId="10FE40A1" w14:textId="77777777" w:rsidR="00136A3D" w:rsidRPr="0044021E" w:rsidRDefault="00136A3D" w:rsidP="00136A3D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14:paraId="05021A43" w14:textId="77777777" w:rsidR="00EF30D4" w:rsidRPr="00C713B1" w:rsidRDefault="00000000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 w14:anchorId="2D8C21C8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845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CD8"/>
    <w:rsid w:val="000109EA"/>
    <w:rsid w:val="00024278"/>
    <w:rsid w:val="00044369"/>
    <w:rsid w:val="00095CEC"/>
    <w:rsid w:val="000C637A"/>
    <w:rsid w:val="000C7AAB"/>
    <w:rsid w:val="000E2BC1"/>
    <w:rsid w:val="00107AB6"/>
    <w:rsid w:val="00113B80"/>
    <w:rsid w:val="00136894"/>
    <w:rsid w:val="00136A3D"/>
    <w:rsid w:val="0014443E"/>
    <w:rsid w:val="00195357"/>
    <w:rsid w:val="001E4322"/>
    <w:rsid w:val="0020373C"/>
    <w:rsid w:val="0021077B"/>
    <w:rsid w:val="0023753D"/>
    <w:rsid w:val="00254F03"/>
    <w:rsid w:val="002672BC"/>
    <w:rsid w:val="00283424"/>
    <w:rsid w:val="00296992"/>
    <w:rsid w:val="002A3C80"/>
    <w:rsid w:val="002B6BFE"/>
    <w:rsid w:val="002F2204"/>
    <w:rsid w:val="0030131E"/>
    <w:rsid w:val="00315DA6"/>
    <w:rsid w:val="00375B11"/>
    <w:rsid w:val="00381DEC"/>
    <w:rsid w:val="00393F99"/>
    <w:rsid w:val="003A471D"/>
    <w:rsid w:val="003A7B97"/>
    <w:rsid w:val="003C3ED0"/>
    <w:rsid w:val="003C4878"/>
    <w:rsid w:val="003E1EB7"/>
    <w:rsid w:val="00420BAF"/>
    <w:rsid w:val="0047388D"/>
    <w:rsid w:val="0050034A"/>
    <w:rsid w:val="0052294F"/>
    <w:rsid w:val="00570D62"/>
    <w:rsid w:val="00573DEB"/>
    <w:rsid w:val="005A4433"/>
    <w:rsid w:val="005A7615"/>
    <w:rsid w:val="005E0032"/>
    <w:rsid w:val="0061040E"/>
    <w:rsid w:val="00616D49"/>
    <w:rsid w:val="006475E7"/>
    <w:rsid w:val="00652B64"/>
    <w:rsid w:val="00685C6D"/>
    <w:rsid w:val="0069632C"/>
    <w:rsid w:val="006A2C34"/>
    <w:rsid w:val="006B1EE4"/>
    <w:rsid w:val="006B4C98"/>
    <w:rsid w:val="006E29A6"/>
    <w:rsid w:val="006F4B8F"/>
    <w:rsid w:val="006F7F14"/>
    <w:rsid w:val="00741AB3"/>
    <w:rsid w:val="00777C9D"/>
    <w:rsid w:val="00786361"/>
    <w:rsid w:val="007C2CBB"/>
    <w:rsid w:val="007E6D0A"/>
    <w:rsid w:val="007F0DA9"/>
    <w:rsid w:val="00842BFF"/>
    <w:rsid w:val="00842C80"/>
    <w:rsid w:val="00854C53"/>
    <w:rsid w:val="008667C5"/>
    <w:rsid w:val="0088520E"/>
    <w:rsid w:val="008C54D6"/>
    <w:rsid w:val="008F5EDD"/>
    <w:rsid w:val="00913085"/>
    <w:rsid w:val="00920750"/>
    <w:rsid w:val="00953243"/>
    <w:rsid w:val="0095439E"/>
    <w:rsid w:val="0095544A"/>
    <w:rsid w:val="00957E9A"/>
    <w:rsid w:val="0096520F"/>
    <w:rsid w:val="00997271"/>
    <w:rsid w:val="009A558E"/>
    <w:rsid w:val="009A5930"/>
    <w:rsid w:val="009B7389"/>
    <w:rsid w:val="009C68B9"/>
    <w:rsid w:val="009F19B1"/>
    <w:rsid w:val="00A21BDE"/>
    <w:rsid w:val="00A2436E"/>
    <w:rsid w:val="00A31BCE"/>
    <w:rsid w:val="00A32E65"/>
    <w:rsid w:val="00A96F2E"/>
    <w:rsid w:val="00A9780C"/>
    <w:rsid w:val="00AB6706"/>
    <w:rsid w:val="00AB7BAA"/>
    <w:rsid w:val="00AD2E9B"/>
    <w:rsid w:val="00AE46B5"/>
    <w:rsid w:val="00AE4A7F"/>
    <w:rsid w:val="00B25C15"/>
    <w:rsid w:val="00B373C0"/>
    <w:rsid w:val="00B72F76"/>
    <w:rsid w:val="00B827E2"/>
    <w:rsid w:val="00BC1E61"/>
    <w:rsid w:val="00BD3551"/>
    <w:rsid w:val="00C00EEC"/>
    <w:rsid w:val="00C023D2"/>
    <w:rsid w:val="00C15CD8"/>
    <w:rsid w:val="00C229A7"/>
    <w:rsid w:val="00C22EA1"/>
    <w:rsid w:val="00C25D3D"/>
    <w:rsid w:val="00C37CA0"/>
    <w:rsid w:val="00C5090D"/>
    <w:rsid w:val="00C66B54"/>
    <w:rsid w:val="00C713B1"/>
    <w:rsid w:val="00C86291"/>
    <w:rsid w:val="00CB52E7"/>
    <w:rsid w:val="00CB5FA2"/>
    <w:rsid w:val="00CE61E8"/>
    <w:rsid w:val="00CF2ACC"/>
    <w:rsid w:val="00CF4041"/>
    <w:rsid w:val="00D01935"/>
    <w:rsid w:val="00D10BDC"/>
    <w:rsid w:val="00D436C0"/>
    <w:rsid w:val="00DD2B7F"/>
    <w:rsid w:val="00DD4C28"/>
    <w:rsid w:val="00DE7D1A"/>
    <w:rsid w:val="00E163A2"/>
    <w:rsid w:val="00E2665E"/>
    <w:rsid w:val="00E33A0F"/>
    <w:rsid w:val="00E36FB5"/>
    <w:rsid w:val="00E56C80"/>
    <w:rsid w:val="00E66775"/>
    <w:rsid w:val="00E84A32"/>
    <w:rsid w:val="00EA1BE6"/>
    <w:rsid w:val="00EB3577"/>
    <w:rsid w:val="00EC33E8"/>
    <w:rsid w:val="00EC61EB"/>
    <w:rsid w:val="00ED0B6E"/>
    <w:rsid w:val="00EE4411"/>
    <w:rsid w:val="00EF30D4"/>
    <w:rsid w:val="00F6021A"/>
    <w:rsid w:val="00FB6990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224AA"/>
  <w15:docId w15:val="{E0737552-74A8-4B63-AB94-1BFCBF487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2-2023/C-5/542/1.FatimaCollegeAlumnaeAssociation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timacollegemdu.org/AQAR/C-36529/2022-2023/C-5/542/2.AlumnaeStaffStudentCareFun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3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MEENAKSHI SUNDARI PALANIAPPAN</cp:lastModifiedBy>
  <cp:revision>3</cp:revision>
  <cp:lastPrinted>2022-03-28T08:49:00Z</cp:lastPrinted>
  <dcterms:created xsi:type="dcterms:W3CDTF">2023-05-02T08:51:00Z</dcterms:created>
  <dcterms:modified xsi:type="dcterms:W3CDTF">2024-04-25T16:10:00Z</dcterms:modified>
</cp:coreProperties>
</file>