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0D13" w14:textId="77777777" w:rsidR="00C37CA0" w:rsidRDefault="00C37CA0" w:rsidP="00C37CA0"/>
    <w:p w14:paraId="01EE8479" w14:textId="77777777" w:rsidR="00E84A32" w:rsidRPr="00E84A32" w:rsidRDefault="003A7B97" w:rsidP="003A7B97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3A7B97">
        <w:rPr>
          <w:rStyle w:val="style18"/>
          <w:rFonts w:ascii="Amaranth" w:hAnsi="Amaranth"/>
          <w:color w:val="C00000"/>
          <w:sz w:val="28"/>
          <w:szCs w:val="28"/>
        </w:rPr>
        <w:t>5.3.3 - Number of sports and cultural events / competitions organised by the institution</w:t>
      </w:r>
    </w:p>
    <w:p w14:paraId="365CBF05" w14:textId="77777777"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62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4795"/>
        <w:gridCol w:w="1236"/>
        <w:gridCol w:w="1162"/>
        <w:gridCol w:w="1540"/>
      </w:tblGrid>
      <w:tr w:rsidR="009B7389" w:rsidRPr="002C79C8" w14:paraId="17D5D4E6" w14:textId="77777777" w:rsidTr="0095439E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1F18EAFA" w14:textId="77777777" w:rsidR="003A7B97" w:rsidRPr="002C79C8" w:rsidRDefault="003A7B97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S. No.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19FB403B" w14:textId="77777777" w:rsidR="003A7B97" w:rsidRPr="002C79C8" w:rsidRDefault="003A7B97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Particulars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56DBCEE1" w14:textId="77777777"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113B80">
              <w:rPr>
                <w:rFonts w:ascii="Amaranth" w:hAnsi="Amaranth"/>
                <w:color w:val="FFFFFF"/>
                <w:sz w:val="28"/>
                <w:szCs w:val="28"/>
              </w:rPr>
              <w:t>Brochure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14:paraId="499C7776" w14:textId="77777777"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Report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14:paraId="129FCF06" w14:textId="77777777"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Participant</w:t>
            </w:r>
            <w:r w:rsidR="00F13AE3">
              <w:rPr>
                <w:rFonts w:ascii="Amaranth" w:hAnsi="Amaranth"/>
                <w:color w:val="FFFFFF"/>
                <w:sz w:val="28"/>
                <w:szCs w:val="28"/>
              </w:rPr>
              <w:t>’</w:t>
            </w:r>
            <w:r>
              <w:rPr>
                <w:rFonts w:ascii="Amaranth" w:hAnsi="Amaranth"/>
                <w:color w:val="FFFFFF"/>
                <w:sz w:val="28"/>
                <w:szCs w:val="28"/>
              </w:rPr>
              <w:t>s List</w:t>
            </w:r>
          </w:p>
        </w:tc>
      </w:tr>
      <w:tr w:rsidR="00351A90" w:rsidRPr="002C79C8" w14:paraId="34445EEA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14:paraId="01554C7B" w14:textId="5EB98992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63C4C1" w14:textId="2F9B6804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hAnsi="Book Antiqua"/>
                <w:sz w:val="24"/>
                <w:szCs w:val="24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 xml:space="preserve">World Nature Conservation Day 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7FF130" w14:textId="77777777" w:rsidR="00351A90" w:rsidRPr="002C79C8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B8DD4B3" wp14:editId="2287ABC0">
                  <wp:extent cx="428625" cy="447675"/>
                  <wp:effectExtent l="0" t="0" r="0" b="0"/>
                  <wp:docPr id="2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5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5491E9" w14:textId="77777777" w:rsidR="00351A90" w:rsidRPr="002C79C8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9E62C8B" wp14:editId="5E815430">
                  <wp:extent cx="428625" cy="447675"/>
                  <wp:effectExtent l="0" t="0" r="9525" b="9525"/>
                  <wp:docPr id="3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6E5875" w14:textId="77777777" w:rsidR="00351A90" w:rsidRPr="002C79C8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03301D5" wp14:editId="0038DE41">
                  <wp:extent cx="428625" cy="447675"/>
                  <wp:effectExtent l="0" t="0" r="9525" b="9525"/>
                  <wp:docPr id="31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5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33912443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3DFA0BC1" w14:textId="1F0829E4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A1AF4C" w14:textId="6DB736DD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Times New Roman" w:hAnsi="Book Antiqua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Library Fest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CEDBB1" w14:textId="77777777" w:rsidR="00351A90" w:rsidRPr="002C79C8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122B035" wp14:editId="479496E8">
                  <wp:extent cx="428625" cy="447675"/>
                  <wp:effectExtent l="0" t="0" r="0" b="0"/>
                  <wp:docPr id="1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ECA0E" w14:textId="77777777" w:rsidR="00351A90" w:rsidRPr="002C79C8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FA8B893" wp14:editId="796F8D81">
                  <wp:extent cx="428625" cy="447675"/>
                  <wp:effectExtent l="0" t="0" r="9525" b="9525"/>
                  <wp:docPr id="2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2A29C3" w14:textId="77777777" w:rsidR="00351A90" w:rsidRPr="002C79C8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97C4A06" wp14:editId="20B31764">
                  <wp:extent cx="428625" cy="447675"/>
                  <wp:effectExtent l="0" t="0" r="9525" b="9525"/>
                  <wp:docPr id="3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75A5B9F3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6228F315" w14:textId="02E9B1BC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02572D" w14:textId="67DC7568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Times New Roman" w:hAnsi="Book Antiqua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Springs 2k22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D73E6C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DD9BB27" wp14:editId="2112F233">
                  <wp:extent cx="428625" cy="447675"/>
                  <wp:effectExtent l="0" t="0" r="0" b="0"/>
                  <wp:docPr id="60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82B6B7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C325F2E" wp14:editId="376E6484">
                  <wp:extent cx="428625" cy="447675"/>
                  <wp:effectExtent l="0" t="0" r="9525" b="9525"/>
                  <wp:docPr id="61" name="Pictur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5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A83929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4820C46" wp14:editId="11951E84">
                  <wp:extent cx="428625" cy="447675"/>
                  <wp:effectExtent l="0" t="0" r="9525" b="9525"/>
                  <wp:docPr id="62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5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6D5DC9FF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71DB9A3B" w14:textId="4A59E82B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B8CC7D" w14:textId="2960CDAD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Times New Roman" w:hAnsi="Book Antiqua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proofErr w:type="spellStart"/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Techmeet</w:t>
            </w:r>
            <w:proofErr w:type="spellEnd"/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897F0D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A567109" wp14:editId="08C63CF0">
                  <wp:extent cx="428625" cy="447675"/>
                  <wp:effectExtent l="0" t="0" r="0" b="0"/>
                  <wp:docPr id="84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5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DBCC92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3B381EC" wp14:editId="7AFAF642">
                  <wp:extent cx="428625" cy="447675"/>
                  <wp:effectExtent l="0" t="0" r="9525" b="9525"/>
                  <wp:docPr id="85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5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43D561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E68FAD3" wp14:editId="0F04CF08">
                  <wp:extent cx="428625" cy="447675"/>
                  <wp:effectExtent l="0" t="0" r="9525" b="9525"/>
                  <wp:docPr id="86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5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59B791C5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421B1AB9" w14:textId="1E26B534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DCF204" w14:textId="479C1DF1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Times New Roman" w:hAnsi="Book Antiqua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Diwali Celebration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3D4FE1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3956BD5" wp14:editId="3A6B0C0D">
                  <wp:extent cx="428625" cy="447675"/>
                  <wp:effectExtent l="0" t="0" r="0" b="0"/>
                  <wp:docPr id="87" name="Picture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5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2E4F12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936985A" wp14:editId="285405B0">
                  <wp:extent cx="428625" cy="447675"/>
                  <wp:effectExtent l="0" t="0" r="9525" b="9525"/>
                  <wp:docPr id="88" name="Picture 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5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9C2155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2D03E5F" wp14:editId="4B946BDB">
                  <wp:extent cx="428625" cy="447675"/>
                  <wp:effectExtent l="0" t="0" r="9525" b="9525"/>
                  <wp:docPr id="89" name="Picture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5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788EC166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2600EE0" w14:textId="61964AF3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279F2F" w14:textId="1ABBC481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Times New Roman" w:hAnsi="Book Antiqua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 xml:space="preserve">One-day exhibition </w:t>
            </w:r>
            <w:proofErr w:type="gramStart"/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-  Cultural</w:t>
            </w:r>
            <w:proofErr w:type="gramEnd"/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 xml:space="preserve"> Heritage of  </w:t>
            </w: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br/>
              <w:t xml:space="preserve">Tamil Nadu - Tracing the Roots of Tamil Culture 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D12B900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07E8337" wp14:editId="59A2E5C0">
                  <wp:extent cx="428625" cy="447675"/>
                  <wp:effectExtent l="0" t="0" r="0" b="0"/>
                  <wp:docPr id="90" name="Picture 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5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4FF032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EA9ADA8" wp14:editId="0B0F00EB">
                  <wp:extent cx="428625" cy="447675"/>
                  <wp:effectExtent l="0" t="0" r="9525" b="9525"/>
                  <wp:docPr id="91" name="Picture 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5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BE74AB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33C9493" wp14:editId="00320D07">
                  <wp:extent cx="428625" cy="447675"/>
                  <wp:effectExtent l="0" t="0" r="9525" b="9525"/>
                  <wp:docPr id="92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5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5AE11591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179E5ADF" w14:textId="1466153B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10D762" w14:textId="338A9FC5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Constitution Day Celebration 2022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23912E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94BB006" wp14:editId="60622514">
                  <wp:extent cx="428625" cy="447675"/>
                  <wp:effectExtent l="0" t="0" r="9525" b="9525"/>
                  <wp:docPr id="93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5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8595F5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7F1F597" wp14:editId="014C1F87">
                  <wp:extent cx="428625" cy="447675"/>
                  <wp:effectExtent l="0" t="0" r="9525" b="9525"/>
                  <wp:docPr id="94" name="Picture 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5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D6C8C5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5A22619" wp14:editId="44B4260C">
                  <wp:extent cx="428625" cy="447675"/>
                  <wp:effectExtent l="0" t="0" r="9525" b="9525"/>
                  <wp:docPr id="95" name="Picture 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5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792B1E97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08053A04" w14:textId="3472DA57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8F52DD" w14:textId="6ACC62C8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Times New Roman" w:hAnsi="Book Antiqua" w:cs="Arial"/>
                <w:b/>
                <w:bCs/>
                <w:color w:val="333333"/>
                <w:sz w:val="24"/>
                <w:szCs w:val="24"/>
                <w:lang w:eastAsia="en-IN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 xml:space="preserve">International Tongue Twister Day 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6AD6F4" w14:textId="7777777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D3D416E" wp14:editId="10E6B6EC">
                  <wp:extent cx="428625" cy="447675"/>
                  <wp:effectExtent l="0" t="0" r="0" b="0"/>
                  <wp:docPr id="96" name="Picture 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5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C53359" w14:textId="77777777" w:rsidR="00351A90" w:rsidRPr="002C79C8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F5AD3A1" wp14:editId="31B1E68F">
                  <wp:extent cx="428625" cy="447675"/>
                  <wp:effectExtent l="0" t="0" r="9525" b="9525"/>
                  <wp:docPr id="97" name="Picture 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5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4F959B" w14:textId="77777777" w:rsidR="00351A90" w:rsidRPr="002C79C8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E4D7E98" wp14:editId="6517F664">
                  <wp:extent cx="428625" cy="447675"/>
                  <wp:effectExtent l="0" t="0" r="9525" b="9525"/>
                  <wp:docPr id="98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5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360E4CDA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7B5674D3" w14:textId="3DF682E6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CCB332" w14:textId="35088F4A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Ramanujan Day Celebration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035869" w14:textId="0257F941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401DADB" wp14:editId="2321B405">
                  <wp:extent cx="428625" cy="447675"/>
                  <wp:effectExtent l="0" t="0" r="9525" b="9525"/>
                  <wp:docPr id="1215882918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882918" name="Picture 5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63866A" w14:textId="63183B53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3A8CFEC" wp14:editId="1FF8B418">
                  <wp:extent cx="428625" cy="447675"/>
                  <wp:effectExtent l="0" t="0" r="9525" b="9525"/>
                  <wp:docPr id="625584188" name="Picture 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584188" name="Picture 5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287B49" w14:textId="418DE4D9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B9126AE" wp14:editId="32B80C65">
                  <wp:extent cx="428625" cy="447675"/>
                  <wp:effectExtent l="0" t="0" r="9525" b="9525"/>
                  <wp:docPr id="1246381185" name="Picture 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381185" name="Picture 5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21005CC8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590A9A43" w14:textId="246DECA4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6CCEA0A" w14:textId="281C127E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Intra-Mural Sudoku Competitions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3B321C" w14:textId="4B902390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3B13841" wp14:editId="759B3045">
                  <wp:extent cx="428625" cy="447675"/>
                  <wp:effectExtent l="0" t="0" r="0" b="0"/>
                  <wp:docPr id="28267484" name="Picture 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7484" name="Picture 5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FE4A04" w14:textId="4794FDB0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9D53103" wp14:editId="4475C88A">
                  <wp:extent cx="428625" cy="447675"/>
                  <wp:effectExtent l="0" t="0" r="9525" b="9525"/>
                  <wp:docPr id="1319117544" name="Picture 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117544" name="Picture 5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6A6062" w14:textId="46955D59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B2AE803" wp14:editId="4106029E">
                  <wp:extent cx="428625" cy="447675"/>
                  <wp:effectExtent l="0" t="0" r="9525" b="9525"/>
                  <wp:docPr id="120475774" name="Picture 5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75774" name="Picture 5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2AA048D9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4D8B4A2D" w14:textId="57FE271E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A98AAB" w14:textId="4C2F7E58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Christmas Celebration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39B8A8" w14:textId="535EF388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CB19AE5" wp14:editId="484EC7C9">
                  <wp:extent cx="428625" cy="447675"/>
                  <wp:effectExtent l="0" t="0" r="9525" b="9525"/>
                  <wp:docPr id="433056160" name="Picture 5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56160" name="Picture 5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6DECA9" w14:textId="6ADB6971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E68F168" wp14:editId="578945FC">
                  <wp:extent cx="428625" cy="447675"/>
                  <wp:effectExtent l="0" t="0" r="9525" b="9525"/>
                  <wp:docPr id="1228038584" name="Picture 5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038584" name="Picture 5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1CCAE3" w14:textId="3DE7D991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2926E3D" wp14:editId="5BF0315A">
                  <wp:extent cx="428625" cy="447675"/>
                  <wp:effectExtent l="0" t="0" r="9525" b="9525"/>
                  <wp:docPr id="1570448624" name="Picture 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448624" name="Picture 5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29607EF3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697F2157" w14:textId="550EC4A4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2EF0EE" w14:textId="329ABD24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Fine Arts 2k22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DDAAA3" w14:textId="637FE8A0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D0C3EF5" wp14:editId="0A044865">
                  <wp:extent cx="428625" cy="447675"/>
                  <wp:effectExtent l="0" t="0" r="9525" b="9525"/>
                  <wp:docPr id="1055466233" name="Picture 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466233" name="Picture 5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7F053" w14:textId="0FB807C0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20E0E1E" wp14:editId="26BF0A8B">
                  <wp:extent cx="428625" cy="447675"/>
                  <wp:effectExtent l="0" t="0" r="9525" b="9525"/>
                  <wp:docPr id="379232129" name="Picture 5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232129" name="Picture 5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B9A70" w14:textId="118949FC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AE7FB7F" wp14:editId="431A618A">
                  <wp:extent cx="428625" cy="447675"/>
                  <wp:effectExtent l="0" t="0" r="9525" b="9525"/>
                  <wp:docPr id="106119997" name="Picture 5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19997" name="Picture 5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4E719A7D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79065D25" w14:textId="7556E7B0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4305300" w14:textId="2203546F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National Voters Day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CECD288" w14:textId="1D96F65A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375A64C" wp14:editId="2DB78FFF">
                  <wp:extent cx="428625" cy="447675"/>
                  <wp:effectExtent l="0" t="0" r="9525" b="9525"/>
                  <wp:docPr id="1079493171" name="Picture 5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493171" name="Picture 5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5599B4" w14:textId="3A7CDA3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2CC43C0" wp14:editId="26BCA2A0">
                  <wp:extent cx="428625" cy="447675"/>
                  <wp:effectExtent l="0" t="0" r="9525" b="9525"/>
                  <wp:docPr id="999103123" name="Picture 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103123" name="Picture 5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F65040" w14:textId="04210B9E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2C75C48" wp14:editId="57C724A6">
                  <wp:extent cx="428625" cy="447675"/>
                  <wp:effectExtent l="0" t="0" r="9525" b="9525"/>
                  <wp:docPr id="892280077" name="Picture 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280077" name="Picture 5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4677DC07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6F38C7ED" w14:textId="74CAE5C9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05ABA18" w14:textId="26DE4A74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Pongal Celebration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3A2133E" w14:textId="711358FF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E4A2840" wp14:editId="37955822">
                  <wp:extent cx="428625" cy="447675"/>
                  <wp:effectExtent l="0" t="0" r="9525" b="9525"/>
                  <wp:docPr id="1917604024" name="Picture 5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604024" name="Picture 5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C91A59" w14:textId="0FDF882E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D77F5DA" wp14:editId="571ABB6E">
                  <wp:extent cx="428625" cy="447675"/>
                  <wp:effectExtent l="0" t="0" r="9525" b="9525"/>
                  <wp:docPr id="700515579" name="Picture 5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515579" name="Picture 5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04A697" w14:textId="230B0DA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A17808D" wp14:editId="5F2409AC">
                  <wp:extent cx="428625" cy="447675"/>
                  <wp:effectExtent l="0" t="0" r="9525" b="9525"/>
                  <wp:docPr id="1298278107" name="Picture 5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278107" name="Picture 5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08A1FD1F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798CA392" w14:textId="38DB167D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6BFFBE" w14:textId="47FA84CA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Oracle - Intercollegiate Meet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3EDE7D" w14:textId="3F17506E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C75578F" wp14:editId="02BB7C14">
                  <wp:extent cx="428625" cy="447675"/>
                  <wp:effectExtent l="0" t="0" r="9525" b="9525"/>
                  <wp:docPr id="1316470913" name="Picture 5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470913" name="Picture 5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EA194E" w14:textId="56DA3C9B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D53DA15" wp14:editId="192D87B2">
                  <wp:extent cx="428625" cy="447675"/>
                  <wp:effectExtent l="0" t="0" r="9525" b="9525"/>
                  <wp:docPr id="665655053" name="Picture 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655053" name="Picture 5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D9B282" w14:textId="4F3E1791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C1AEBEC" wp14:editId="39A90920">
                  <wp:extent cx="428625" cy="447675"/>
                  <wp:effectExtent l="0" t="0" r="9525" b="9525"/>
                  <wp:docPr id="1055610022" name="Picture 5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10022" name="Picture 5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563321A2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329C3CE4" w14:textId="70C508E1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ED8C8CD" w14:textId="51F2953A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proofErr w:type="spellStart"/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Prostraz</w:t>
            </w:r>
            <w:proofErr w:type="spellEnd"/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9C2F5F" w14:textId="641734C3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94FFF71" wp14:editId="18AAC1C2">
                  <wp:extent cx="428625" cy="447675"/>
                  <wp:effectExtent l="0" t="0" r="9525" b="9525"/>
                  <wp:docPr id="708871046" name="Picture 5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871046" name="Picture 5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D2339D" w14:textId="66BC16B2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8BFA4B9" wp14:editId="1E6EB88D">
                  <wp:extent cx="428625" cy="447675"/>
                  <wp:effectExtent l="0" t="0" r="9525" b="9525"/>
                  <wp:docPr id="1005483062" name="Picture 5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83062" name="Picture 5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1301A6" w14:textId="048BB026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DF1514E" wp14:editId="6B560522">
                  <wp:extent cx="428625" cy="447675"/>
                  <wp:effectExtent l="0" t="0" r="9525" b="9525"/>
                  <wp:docPr id="1194279484" name="Picture 5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279484" name="Picture 5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67201CA0" w14:textId="77777777" w:rsidTr="008456C2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1BD89FB1" w14:textId="6253A4B7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730FF5" w14:textId="3DE2E7BB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National Science Day Celebration - Physics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380EDC" w14:textId="186ABE47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2126B21" wp14:editId="1E2621AB">
                  <wp:extent cx="428625" cy="447675"/>
                  <wp:effectExtent l="0" t="0" r="9525" b="9525"/>
                  <wp:docPr id="389830272" name="Picture 5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830272" name="Picture 5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9ED421" w14:textId="75793ED2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76BEB76" wp14:editId="66CE948F">
                  <wp:extent cx="428625" cy="447675"/>
                  <wp:effectExtent l="0" t="0" r="9525" b="9525"/>
                  <wp:docPr id="874480583" name="Picture 5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480583" name="Picture 5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3CD766" w14:textId="10AA3373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6C847A72" wp14:editId="1FCB2903">
                  <wp:extent cx="428625" cy="447675"/>
                  <wp:effectExtent l="0" t="0" r="9525" b="9525"/>
                  <wp:docPr id="76373773" name="Picture 5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73773" name="Picture 5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6FF9847B" w14:textId="77777777" w:rsidTr="009D307F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1DF81B38" w14:textId="33F35038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38F07C" w14:textId="1859463E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Sports day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6EA747" w14:textId="74098CEF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D709DF8" wp14:editId="537969B4">
                  <wp:extent cx="428625" cy="447675"/>
                  <wp:effectExtent l="0" t="0" r="9525" b="9525"/>
                  <wp:docPr id="1422926883" name="Picture 5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926883" name="Picture 5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142DA7" w14:textId="59002E16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6F4EFC2" wp14:editId="1C1457CF">
                  <wp:extent cx="428625" cy="447675"/>
                  <wp:effectExtent l="0" t="0" r="9525" b="9525"/>
                  <wp:docPr id="967364739" name="Picture 5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364739" name="Picture 5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83803" w14:textId="44766F07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E8E44B3" wp14:editId="70E4C259">
                  <wp:extent cx="428625" cy="447675"/>
                  <wp:effectExtent l="0" t="0" r="9525" b="9525"/>
                  <wp:docPr id="2020726507" name="Picture 5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726507" name="Picture 5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34B72D2A" w14:textId="77777777" w:rsidTr="009D307F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216357FB" w14:textId="33E88075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B32EE34" w14:textId="7994CA5D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National Science Day Celebration - Chemistry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E93FAB" w14:textId="09836A50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1923923" wp14:editId="68016EDD">
                  <wp:extent cx="428625" cy="447675"/>
                  <wp:effectExtent l="0" t="0" r="9525" b="9525"/>
                  <wp:docPr id="753797711" name="Picture 5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797711" name="Picture 5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3C69D8" w14:textId="638A9FED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8262552" wp14:editId="3BE05F32">
                  <wp:extent cx="428625" cy="447675"/>
                  <wp:effectExtent l="0" t="0" r="9525" b="9525"/>
                  <wp:docPr id="119506053" name="Picture 5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6053" name="Picture 5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B584DF" w14:textId="283B5BFB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8447F35" wp14:editId="20EE0DDC">
                  <wp:extent cx="428625" cy="447675"/>
                  <wp:effectExtent l="0" t="0" r="9525" b="9525"/>
                  <wp:docPr id="180852979" name="Picture 5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52979" name="Picture 5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90" w:rsidRPr="002C79C8" w14:paraId="739C9E15" w14:textId="77777777" w:rsidTr="009D307F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62185788" w14:textId="5C244506" w:rsidR="00351A90" w:rsidRPr="00351A90" w:rsidRDefault="00351A90" w:rsidP="00351A90">
            <w:pPr>
              <w:spacing w:before="120" w:after="120" w:line="360" w:lineRule="auto"/>
              <w:ind w:left="513" w:hanging="360"/>
              <w:jc w:val="center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AE2E4DB" w14:textId="7678DF1A" w:rsidR="00351A90" w:rsidRPr="00351A90" w:rsidRDefault="00351A90" w:rsidP="00351A90">
            <w:pPr>
              <w:shd w:val="clear" w:color="auto" w:fill="FFFFFF"/>
              <w:spacing w:after="0" w:line="360" w:lineRule="auto"/>
              <w:rPr>
                <w:rFonts w:ascii="Book Antiqua" w:eastAsia="Calibri Light" w:hAnsi="Book Antiqua"/>
                <w:color w:val="003399"/>
                <w:sz w:val="24"/>
                <w:szCs w:val="24"/>
                <w:lang w:val="en-US"/>
              </w:rPr>
            </w:pPr>
            <w:proofErr w:type="spellStart"/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>Innowiz</w:t>
            </w:r>
            <w:proofErr w:type="spellEnd"/>
            <w:r w:rsidRPr="00351A90">
              <w:rPr>
                <w:rFonts w:ascii="Book Antiqua" w:hAnsi="Book Antiqua" w:cs="Calibri"/>
                <w:color w:val="000000"/>
                <w:sz w:val="24"/>
                <w:szCs w:val="24"/>
              </w:rPr>
              <w:t xml:space="preserve"> '23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D728757" w14:textId="54069189" w:rsidR="00351A90" w:rsidRPr="00AB7BAA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B0A0745" wp14:editId="18F295BB">
                  <wp:extent cx="428625" cy="447675"/>
                  <wp:effectExtent l="0" t="0" r="9525" b="9525"/>
                  <wp:docPr id="1415408068" name="Picture 5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408068" name="Picture 5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BEF005" w14:textId="38F2A813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026B0DA" wp14:editId="7D67551B">
                  <wp:extent cx="428625" cy="447675"/>
                  <wp:effectExtent l="0" t="0" r="9525" b="9525"/>
                  <wp:docPr id="646342656" name="Picture 5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342656" name="Picture 5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0ABA5E" w14:textId="098ED87D" w:rsidR="00351A90" w:rsidRDefault="00351A90" w:rsidP="00351A9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813F69F" wp14:editId="14BDD35E">
                  <wp:extent cx="428625" cy="447675"/>
                  <wp:effectExtent l="0" t="0" r="9525" b="9525"/>
                  <wp:docPr id="1184292244" name="Picture 5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292244" name="Picture 5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18B68" w14:textId="77777777" w:rsidR="00FD5DBF" w:rsidRDefault="00FD5DBF" w:rsidP="00353E23">
      <w:pPr>
        <w:rPr>
          <w:rFonts w:ascii="Amaranth" w:hAnsi="Amaranth"/>
          <w:color w:val="C00000"/>
          <w:sz w:val="30"/>
          <w:szCs w:val="30"/>
        </w:rPr>
      </w:pPr>
    </w:p>
    <w:sectPr w:rsidR="00FD5DBF" w:rsidSect="005B2C23">
      <w:headerReference w:type="default" r:id="rId69"/>
      <w:footerReference w:type="default" r:id="rId70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E9B03" w14:textId="77777777" w:rsidR="005B2C23" w:rsidRDefault="005B2C23" w:rsidP="00EF30D4">
      <w:pPr>
        <w:spacing w:after="0" w:line="240" w:lineRule="auto"/>
      </w:pPr>
      <w:r>
        <w:separator/>
      </w:r>
    </w:p>
  </w:endnote>
  <w:endnote w:type="continuationSeparator" w:id="0">
    <w:p w14:paraId="4AB6C5F6" w14:textId="77777777" w:rsidR="005B2C23" w:rsidRDefault="005B2C23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1E809" w14:textId="5E3D29E4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320CDB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320CDB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FE07D" w14:textId="77777777" w:rsidR="005B2C23" w:rsidRDefault="005B2C23" w:rsidP="00EF30D4">
      <w:pPr>
        <w:spacing w:after="0" w:line="240" w:lineRule="auto"/>
      </w:pPr>
      <w:r>
        <w:separator/>
      </w:r>
    </w:p>
  </w:footnote>
  <w:footnote w:type="continuationSeparator" w:id="0">
    <w:p w14:paraId="5EEBB39A" w14:textId="77777777" w:rsidR="005B2C23" w:rsidRDefault="005B2C23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728DA" w14:textId="77777777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704" behindDoc="0" locked="0" layoutInCell="1" allowOverlap="1" wp14:anchorId="6BB38139" wp14:editId="60715D1E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780E3A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12E719A0" w14:textId="77777777" w:rsidR="0092444A" w:rsidRDefault="0092444A" w:rsidP="0092444A">
    <w:pPr>
      <w:spacing w:before="60" w:after="0" w:line="240" w:lineRule="auto"/>
      <w:jc w:val="center"/>
      <w:rPr>
        <w:rFonts w:cs="Calibri"/>
        <w:b/>
        <w:bCs/>
        <w:i/>
        <w:iCs/>
        <w:color w:val="C00000"/>
        <w:sz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</w:p>
  <w:p w14:paraId="46CECE37" w14:textId="77777777" w:rsidR="0092444A" w:rsidRPr="0044021E" w:rsidRDefault="0092444A" w:rsidP="0092444A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14:paraId="06C9EB93" w14:textId="1CABD76A" w:rsidR="00EF30D4" w:rsidRPr="00C713B1" w:rsidRDefault="006F202A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54D4776E" wp14:editId="77589728">
              <wp:simplePos x="0" y="0"/>
              <wp:positionH relativeFrom="margin">
                <wp:posOffset>-368935</wp:posOffset>
              </wp:positionH>
              <wp:positionV relativeFrom="margin">
                <wp:posOffset>-100331</wp:posOffset>
              </wp:positionV>
              <wp:extent cx="6569075" cy="0"/>
              <wp:effectExtent l="0" t="0" r="0" b="0"/>
              <wp:wrapSquare wrapText="bothSides"/>
              <wp:docPr id="599073265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A4F3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29.05pt;margin-top:-7.9pt;width:517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740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D8"/>
    <w:rsid w:val="000109EA"/>
    <w:rsid w:val="00024278"/>
    <w:rsid w:val="000520FA"/>
    <w:rsid w:val="00095CEC"/>
    <w:rsid w:val="000C637A"/>
    <w:rsid w:val="000C7AAB"/>
    <w:rsid w:val="000E2BC1"/>
    <w:rsid w:val="00107AB6"/>
    <w:rsid w:val="00113B80"/>
    <w:rsid w:val="001311D8"/>
    <w:rsid w:val="00136894"/>
    <w:rsid w:val="0014443E"/>
    <w:rsid w:val="00195357"/>
    <w:rsid w:val="001B792F"/>
    <w:rsid w:val="001E4322"/>
    <w:rsid w:val="0020373C"/>
    <w:rsid w:val="0021077B"/>
    <w:rsid w:val="0023753D"/>
    <w:rsid w:val="00254F03"/>
    <w:rsid w:val="002672BC"/>
    <w:rsid w:val="00283424"/>
    <w:rsid w:val="00296992"/>
    <w:rsid w:val="002A3C80"/>
    <w:rsid w:val="002B6BFE"/>
    <w:rsid w:val="0030131E"/>
    <w:rsid w:val="00315DA6"/>
    <w:rsid w:val="00320CDB"/>
    <w:rsid w:val="00351A90"/>
    <w:rsid w:val="00353E23"/>
    <w:rsid w:val="00375B11"/>
    <w:rsid w:val="00393F99"/>
    <w:rsid w:val="003A7B97"/>
    <w:rsid w:val="003C3ED0"/>
    <w:rsid w:val="003C4878"/>
    <w:rsid w:val="003D74B5"/>
    <w:rsid w:val="00420BAF"/>
    <w:rsid w:val="0047388D"/>
    <w:rsid w:val="0050034A"/>
    <w:rsid w:val="0052294F"/>
    <w:rsid w:val="00573DEB"/>
    <w:rsid w:val="00575BC7"/>
    <w:rsid w:val="005A4433"/>
    <w:rsid w:val="005A7615"/>
    <w:rsid w:val="005B2C23"/>
    <w:rsid w:val="005E0032"/>
    <w:rsid w:val="0061040E"/>
    <w:rsid w:val="00616D49"/>
    <w:rsid w:val="006475E7"/>
    <w:rsid w:val="00652B64"/>
    <w:rsid w:val="006638DC"/>
    <w:rsid w:val="00685C6D"/>
    <w:rsid w:val="0069632C"/>
    <w:rsid w:val="006B0277"/>
    <w:rsid w:val="006B1EE4"/>
    <w:rsid w:val="006B4C98"/>
    <w:rsid w:val="006E29A6"/>
    <w:rsid w:val="006F202A"/>
    <w:rsid w:val="006F4B8F"/>
    <w:rsid w:val="006F7F14"/>
    <w:rsid w:val="0071623A"/>
    <w:rsid w:val="00723CDB"/>
    <w:rsid w:val="00741AB3"/>
    <w:rsid w:val="007467E9"/>
    <w:rsid w:val="00777C9D"/>
    <w:rsid w:val="00786361"/>
    <w:rsid w:val="0079563A"/>
    <w:rsid w:val="007A1F0A"/>
    <w:rsid w:val="007C2CBB"/>
    <w:rsid w:val="007E6D0A"/>
    <w:rsid w:val="007F0DA9"/>
    <w:rsid w:val="00815D15"/>
    <w:rsid w:val="00822C10"/>
    <w:rsid w:val="00842BFF"/>
    <w:rsid w:val="00842C80"/>
    <w:rsid w:val="00854C53"/>
    <w:rsid w:val="008C54D6"/>
    <w:rsid w:val="008F5EDD"/>
    <w:rsid w:val="00913085"/>
    <w:rsid w:val="00920750"/>
    <w:rsid w:val="0092444A"/>
    <w:rsid w:val="00953243"/>
    <w:rsid w:val="0095439E"/>
    <w:rsid w:val="0095544A"/>
    <w:rsid w:val="0096520F"/>
    <w:rsid w:val="00974007"/>
    <w:rsid w:val="00997271"/>
    <w:rsid w:val="009A558E"/>
    <w:rsid w:val="009A5930"/>
    <w:rsid w:val="009B7389"/>
    <w:rsid w:val="009C68B9"/>
    <w:rsid w:val="009F19B1"/>
    <w:rsid w:val="00A07F91"/>
    <w:rsid w:val="00A21BDE"/>
    <w:rsid w:val="00A31BCE"/>
    <w:rsid w:val="00A32E65"/>
    <w:rsid w:val="00A96F2E"/>
    <w:rsid w:val="00AB6706"/>
    <w:rsid w:val="00AB7BAA"/>
    <w:rsid w:val="00AD2E9B"/>
    <w:rsid w:val="00AE3778"/>
    <w:rsid w:val="00AE46B5"/>
    <w:rsid w:val="00AE4A7F"/>
    <w:rsid w:val="00B07EB9"/>
    <w:rsid w:val="00B25C15"/>
    <w:rsid w:val="00B373C0"/>
    <w:rsid w:val="00B72F76"/>
    <w:rsid w:val="00B827E2"/>
    <w:rsid w:val="00BB4150"/>
    <w:rsid w:val="00BC1E61"/>
    <w:rsid w:val="00BD3551"/>
    <w:rsid w:val="00C00EEC"/>
    <w:rsid w:val="00C023D2"/>
    <w:rsid w:val="00C15CD8"/>
    <w:rsid w:val="00C229A7"/>
    <w:rsid w:val="00C22EA1"/>
    <w:rsid w:val="00C25D3D"/>
    <w:rsid w:val="00C316AE"/>
    <w:rsid w:val="00C37CA0"/>
    <w:rsid w:val="00C5090D"/>
    <w:rsid w:val="00C66B54"/>
    <w:rsid w:val="00C713B1"/>
    <w:rsid w:val="00CB52E7"/>
    <w:rsid w:val="00CB5FA2"/>
    <w:rsid w:val="00CE61E8"/>
    <w:rsid w:val="00CF2ACC"/>
    <w:rsid w:val="00CF4041"/>
    <w:rsid w:val="00D10BDC"/>
    <w:rsid w:val="00D436C0"/>
    <w:rsid w:val="00D64653"/>
    <w:rsid w:val="00DD4C28"/>
    <w:rsid w:val="00DE7D1A"/>
    <w:rsid w:val="00E163A2"/>
    <w:rsid w:val="00E2665E"/>
    <w:rsid w:val="00E33A0F"/>
    <w:rsid w:val="00E36FB5"/>
    <w:rsid w:val="00E44419"/>
    <w:rsid w:val="00E66775"/>
    <w:rsid w:val="00E7587B"/>
    <w:rsid w:val="00E84A32"/>
    <w:rsid w:val="00EA1BE6"/>
    <w:rsid w:val="00EB3577"/>
    <w:rsid w:val="00EC33E8"/>
    <w:rsid w:val="00EC499F"/>
    <w:rsid w:val="00EC61EB"/>
    <w:rsid w:val="00ED0B6E"/>
    <w:rsid w:val="00EF30D4"/>
    <w:rsid w:val="00F13AE3"/>
    <w:rsid w:val="00F6021A"/>
    <w:rsid w:val="00FB6990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1CDBC"/>
  <w15:docId w15:val="{9865A7F2-9E47-4897-AB7A-5201444B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atimacollegemdu.org/AQAR/C-36529/2022-2023/C-5/5.3.3/ParticipantsList/6.OneDayExhibitiononCulturalHeritageofTamilNadu.pdf" TargetMode="External"/><Relationship Id="rId21" Type="http://schemas.openxmlformats.org/officeDocument/2006/relationships/hyperlink" Target="http://www.fatimacollegemdu.org/AQAR/C-36529/2022-2023/C-5/5.3.3/Brochure/5.DiwaliCelebration.pdf" TargetMode="External"/><Relationship Id="rId42" Type="http://schemas.openxmlformats.org/officeDocument/2006/relationships/hyperlink" Target="http://www.fatimacollegemdu.org/AQAR/C-36529/2022-2023/C-5/5.3.3/Brochure/12.FineArts.pdf" TargetMode="External"/><Relationship Id="rId47" Type="http://schemas.openxmlformats.org/officeDocument/2006/relationships/hyperlink" Target="http://www.fatimacollegemdu.org/AQAR/C-36529/2022-2023/C-5/5.3.3/ParticipantsList/13.NationalVotersDay.pdf" TargetMode="External"/><Relationship Id="rId63" Type="http://schemas.openxmlformats.org/officeDocument/2006/relationships/hyperlink" Target="http://www.fatimacollegemdu.org/AQAR/C-36529/2022-2023/C-5/5.3.3/Brochure/19.NationalScienceDayCelebration-Chemistry.pdf" TargetMode="External"/><Relationship Id="rId68" Type="http://schemas.openxmlformats.org/officeDocument/2006/relationships/hyperlink" Target="http://www.fatimacollegemdu.org/AQAR/C-36529/2022-2023/C-5/5.3.3/ParticipantsList/20.Innowiz-23.pdf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2-2023/C-5/5.3.3/Report/3.SPRINGS.pdf" TargetMode="External"/><Relationship Id="rId29" Type="http://schemas.openxmlformats.org/officeDocument/2006/relationships/hyperlink" Target="http://www.fatimacollegemdu.org/AQAR/C-36529/2022-2023/C-5/5.3.3/ParticipantsList/7.ConstitutionDay2022.pdf" TargetMode="External"/><Relationship Id="rId11" Type="http://schemas.openxmlformats.org/officeDocument/2006/relationships/hyperlink" Target="http://www.fatimacollegemdu.org/AQAR/C-36529/2022-2023/C-5/5.3.3/ParticipantsList/1.WorldNatureConservationDay.pdf" TargetMode="External"/><Relationship Id="rId24" Type="http://schemas.openxmlformats.org/officeDocument/2006/relationships/hyperlink" Target="http://www.fatimacollegemdu.org/AQAR/C-36529/2022-2023/C-5/5.3.3/Brochure/6.OneDayExhibitiononCulturalHeritageofTamilnadu.pdf" TargetMode="External"/><Relationship Id="rId32" Type="http://schemas.openxmlformats.org/officeDocument/2006/relationships/hyperlink" Target="http://www.fatimacollegemdu.org/AQAR/C-36529/2022-2023/C-5/5.3.3/ParticipantsList/8.InternationalTongueTwisterDay.pdf" TargetMode="External"/><Relationship Id="rId37" Type="http://schemas.openxmlformats.org/officeDocument/2006/relationships/hyperlink" Target="http://www.fatimacollegemdu.org/AQAR/C-36529/2022-2023/C-5/5.3.3/Report/10.SudokuCompetition.pdf" TargetMode="External"/><Relationship Id="rId40" Type="http://schemas.openxmlformats.org/officeDocument/2006/relationships/hyperlink" Target="http://www.fatimacollegemdu.org/AQAR/C-36529/2022-2023/C-5/5.3.3/Report/11.ChristmasCelebrations.pdf" TargetMode="External"/><Relationship Id="rId45" Type="http://schemas.openxmlformats.org/officeDocument/2006/relationships/hyperlink" Target="http://www.fatimacollegemdu.org/AQAR/C-36529/2022-2023/C-5/5.3.3/Brochure/13.NationalVotersDay.pdf" TargetMode="External"/><Relationship Id="rId53" Type="http://schemas.openxmlformats.org/officeDocument/2006/relationships/hyperlink" Target="http://www.fatimacollegemdu.org/AQAR/C-36529/2022-2023/C-5/5.3.3/ParticipantsList/15.ORACLE2022-2023.pdf" TargetMode="External"/><Relationship Id="rId58" Type="http://schemas.openxmlformats.org/officeDocument/2006/relationships/hyperlink" Target="http://www.fatimacollegemdu.org/AQAR/C-36529/2022-2023/C-5/5.3.3/Report/17.NationalScienceDayCelebration-Physics.pdf" TargetMode="External"/><Relationship Id="rId66" Type="http://schemas.openxmlformats.org/officeDocument/2006/relationships/hyperlink" Target="http://www.fatimacollegemdu.org/AQAR/C-36529/2022-2023/C-5/5.3.3/Brochure/20.Innowiz-23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fatimacollegemdu.org/AQAR/C-36529/2022-2023/C-5/5.3.3/Report/18.SportsDay.pdf" TargetMode="External"/><Relationship Id="rId19" Type="http://schemas.openxmlformats.org/officeDocument/2006/relationships/hyperlink" Target="http://www.fatimacollegemdu.org/AQAR/C-36529/2022-2023/C-5/5.3.3/Report/4.TechMeet.pdf" TargetMode="External"/><Relationship Id="rId14" Type="http://schemas.openxmlformats.org/officeDocument/2006/relationships/hyperlink" Target="http://www.fatimacollegemdu.org/AQAR/C-36529/2022-2023/C-5/5.3.3/ParticipantsList/2.LibraryFest.pdf" TargetMode="External"/><Relationship Id="rId22" Type="http://schemas.openxmlformats.org/officeDocument/2006/relationships/hyperlink" Target="http://www.fatimacollegemdu.org/AQAR/C-36529/2022-2023/C-5/5.3.3/Report/5.DiwaliCelebration.pdf" TargetMode="External"/><Relationship Id="rId27" Type="http://schemas.openxmlformats.org/officeDocument/2006/relationships/hyperlink" Target="http://www.fatimacollegemdu.org/AQAR/C-36529/2022-2023/C-5/5.3.3/Brochure/7.ConstitutionDay2022.pdf" TargetMode="External"/><Relationship Id="rId30" Type="http://schemas.openxmlformats.org/officeDocument/2006/relationships/hyperlink" Target="http://www.fatimacollegemdu.org/AQAR/C-36529/2022-2023/C-5/5.3.3/Brochure/8.InternationalTongueTwisterDay.pdf" TargetMode="External"/><Relationship Id="rId35" Type="http://schemas.openxmlformats.org/officeDocument/2006/relationships/hyperlink" Target="http://www.fatimacollegemdu.org/AQAR/C-36529/2022-2023/C-5/5.3.3/ParticipantsList/9.RamanujanDayCelebration.pdf" TargetMode="External"/><Relationship Id="rId43" Type="http://schemas.openxmlformats.org/officeDocument/2006/relationships/hyperlink" Target="http://www.fatimacollegemdu.org/AQAR/C-36529/2022-2023/C-5/5.3.3/Report/12.FineArts.pdf" TargetMode="External"/><Relationship Id="rId48" Type="http://schemas.openxmlformats.org/officeDocument/2006/relationships/hyperlink" Target="http://www.fatimacollegemdu.org/AQAR/C-36529/2022-2023/C-5/5.3.3/Brochure/14.PongalCelebration.pdf" TargetMode="External"/><Relationship Id="rId56" Type="http://schemas.openxmlformats.org/officeDocument/2006/relationships/hyperlink" Target="http://www.fatimacollegemdu.org/AQAR/C-36529/2022-2023/C-5/5.3.3/ParticipantsList/16.PROSTRAZ.pdf" TargetMode="External"/><Relationship Id="rId64" Type="http://schemas.openxmlformats.org/officeDocument/2006/relationships/hyperlink" Target="http://www.fatimacollegemdu.org/AQAR/C-36529/2022-2023/C-5/5.3.3/Report/19.NationalScienceDayCelebration-Chemistry.pdf" TargetMode="External"/><Relationship Id="rId69" Type="http://schemas.openxmlformats.org/officeDocument/2006/relationships/header" Target="header1.xml"/><Relationship Id="rId8" Type="http://schemas.openxmlformats.org/officeDocument/2006/relationships/hyperlink" Target="http://www.fatimacollegemdu.org/AQAR/C-36529/2022-2023/C-5/5.3.3/Brochure/1_WorldNatureConservationDay.pdf" TargetMode="External"/><Relationship Id="rId51" Type="http://schemas.openxmlformats.org/officeDocument/2006/relationships/hyperlink" Target="http://www.fatimacollegemdu.org/AQAR/C-36529/2022-2023/C-5/5.3.3/Brochure/15.ORACLE2022-2023.pdf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fatimacollegemdu.org/AQAR/C-36529/2022-2023/C-5/5.3.3/Brochure/2.LibraryFest.pdf" TargetMode="External"/><Relationship Id="rId17" Type="http://schemas.openxmlformats.org/officeDocument/2006/relationships/hyperlink" Target="http://www.fatimacollegemdu.org/AQAR/C-36529/2022-2023/C-5/5.3.3/ParticipantsList/3.SPRINGS.pdf" TargetMode="External"/><Relationship Id="rId25" Type="http://schemas.openxmlformats.org/officeDocument/2006/relationships/hyperlink" Target="http://www.fatimacollegemdu.org/AQAR/C-36529/2022-2023/C-5/5.3.3/Report/6.OneDayExhibitiononCulturalHeritageofTamilnadu.pdf" TargetMode="External"/><Relationship Id="rId33" Type="http://schemas.openxmlformats.org/officeDocument/2006/relationships/hyperlink" Target="http://www.fatimacollegemdu.org/AQAR/C-36529/2022-2023/C-5/5.3.3/Brochure/9.RamanujanDayCelebration.pdf" TargetMode="External"/><Relationship Id="rId38" Type="http://schemas.openxmlformats.org/officeDocument/2006/relationships/hyperlink" Target="http://www.fatimacollegemdu.org/AQAR/C-36529/2022-2023/C-5/5.3.3/ParticipantsList/10.SudokuCompetition.pdf" TargetMode="External"/><Relationship Id="rId46" Type="http://schemas.openxmlformats.org/officeDocument/2006/relationships/hyperlink" Target="http://www.fatimacollegemdu.org/AQAR/C-36529/2022-2023/C-5/5.3.3/Report/13.NationalVotersDay.pdf" TargetMode="External"/><Relationship Id="rId59" Type="http://schemas.openxmlformats.org/officeDocument/2006/relationships/hyperlink" Target="http://www.fatimacollegemdu.org/AQAR/C-36529/2022-2023/C-5/5.3.3/ParticipantsList/17.NationalScienceDayCelebration-Physics.pdf" TargetMode="External"/><Relationship Id="rId67" Type="http://schemas.openxmlformats.org/officeDocument/2006/relationships/hyperlink" Target="http://www.fatimacollegemdu.org/AQAR/C-36529/2022-2023/C-5/5.3.3/Report/20.Innowiz-23.pdf" TargetMode="External"/><Relationship Id="rId20" Type="http://schemas.openxmlformats.org/officeDocument/2006/relationships/hyperlink" Target="http://www.fatimacollegemdu.org/AQAR/C-36529/2022-2023/C-5/5.3.3/ParticipantsList/4.TechMeet.pdf" TargetMode="External"/><Relationship Id="rId41" Type="http://schemas.openxmlformats.org/officeDocument/2006/relationships/hyperlink" Target="http://www.fatimacollegemdu.org/AQAR/C-36529/2022-2023/C-5/5.3.3/ParticipantsList/11.ChristmasCelebration.pdf" TargetMode="External"/><Relationship Id="rId54" Type="http://schemas.openxmlformats.org/officeDocument/2006/relationships/hyperlink" Target="http://www.fatimacollegemdu.org/AQAR/C-36529/2022-2023/C-5/5.3.3/Brochure/16.PROSTRAZ.pdf" TargetMode="External"/><Relationship Id="rId62" Type="http://schemas.openxmlformats.org/officeDocument/2006/relationships/hyperlink" Target="http://www.fatimacollegemdu.org/AQAR/C-36529/2022-2023/C-5/5.3.3/ParticipantsList/18.SportsDay.pdf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fatimacollegemdu.org/AQAR/C-36529/2022-2023/C-5/5.3.3/Brochure/3.SPRINGS2k22.pdf" TargetMode="External"/><Relationship Id="rId23" Type="http://schemas.openxmlformats.org/officeDocument/2006/relationships/hyperlink" Target="http://www.fatimacollegemdu.org/AQAR/C-36529/2022-2023/C-5/5.3.3/ParticipantsList/5.DiwaliCelebration.pdf" TargetMode="External"/><Relationship Id="rId28" Type="http://schemas.openxmlformats.org/officeDocument/2006/relationships/hyperlink" Target="http://www.fatimacollegemdu.org/AQAR/C-36529/2022-2023/C-5/5.3.3/Report/7.ConstitutionDay2022.pdf" TargetMode="External"/><Relationship Id="rId36" Type="http://schemas.openxmlformats.org/officeDocument/2006/relationships/hyperlink" Target="http://www.fatimacollegemdu.org/AQAR/C-36529/2022-2023/C-5/5.3.3/Brochure/10.SudokuCompetition.pdf" TargetMode="External"/><Relationship Id="rId49" Type="http://schemas.openxmlformats.org/officeDocument/2006/relationships/hyperlink" Target="http://www.fatimacollegemdu.org/AQAR/C-36529/2022-2023/C-5/5.3.3/Report/14.PongalCelebration.pdf" TargetMode="External"/><Relationship Id="rId57" Type="http://schemas.openxmlformats.org/officeDocument/2006/relationships/hyperlink" Target="http://www.fatimacollegemdu.org/AQAR/C-36529/2022-2023/C-5/5.3.3/Brochure/17.NationalScienceDayCelebration-Physics.pdf" TargetMode="External"/><Relationship Id="rId10" Type="http://schemas.openxmlformats.org/officeDocument/2006/relationships/hyperlink" Target="http://www.fatimacollegemdu.org/AQAR/C-36529/2022-2023/C-5/5.3.3/Report/1.WorldNatureConservationDay.pdf" TargetMode="External"/><Relationship Id="rId31" Type="http://schemas.openxmlformats.org/officeDocument/2006/relationships/hyperlink" Target="http://www.fatimacollegemdu.org/AQAR/C-36529/2022-2023/C-5/5.3.3/Report/8.InternationalTongueTwisterDay.pdf" TargetMode="External"/><Relationship Id="rId44" Type="http://schemas.openxmlformats.org/officeDocument/2006/relationships/hyperlink" Target="http://www.fatimacollegemdu.org/AQAR/C-36529/2022-2023/C-5/5.3.3/ParticipantsList/12.FineArts.pdf" TargetMode="External"/><Relationship Id="rId52" Type="http://schemas.openxmlformats.org/officeDocument/2006/relationships/hyperlink" Target="http://www.fatimacollegemdu.org/AQAR/C-36529/2022-2023/C-5/5.3.3/Report/15.ORACLE2022-2023.pdf" TargetMode="External"/><Relationship Id="rId60" Type="http://schemas.openxmlformats.org/officeDocument/2006/relationships/hyperlink" Target="http://www.fatimacollegemdu.org/AQAR/C-36529/2022-2023/C-5/5.3.3/Brochure/18.SportsDay.pdf" TargetMode="External"/><Relationship Id="rId65" Type="http://schemas.openxmlformats.org/officeDocument/2006/relationships/hyperlink" Target="http://www.fatimacollegemdu.org/AQAR/C-36529/2022-2023/C-5/5.3.3/ParticipantsList/19.NationalScienceDayCelebration-Chemistry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fatimacollegemdu.org/AQAR/C-36529/2022-2023/C-5/5.3.3/Report/2.LibraryFest.pdf" TargetMode="External"/><Relationship Id="rId18" Type="http://schemas.openxmlformats.org/officeDocument/2006/relationships/hyperlink" Target="http://www.fatimacollegemdu.org/AQAR/C-36529/2022-2023/C-5/5.3.3/Brochure/4.TechMeet.pdf" TargetMode="External"/><Relationship Id="rId39" Type="http://schemas.openxmlformats.org/officeDocument/2006/relationships/hyperlink" Target="http://www.fatimacollegemdu.org/AQAR/C-36529/2022-2023/C-5/5.3.3/Brochure/11.ChristmasCelebrations.pdf" TargetMode="External"/><Relationship Id="rId34" Type="http://schemas.openxmlformats.org/officeDocument/2006/relationships/hyperlink" Target="http://www.fatimacollegemdu.org/AQAR/C-36529/2022-2023/C-5/5.3.3/Report/9.RamanujanDayCelebration.pdf" TargetMode="External"/><Relationship Id="rId50" Type="http://schemas.openxmlformats.org/officeDocument/2006/relationships/hyperlink" Target="http://www.fatimacollegemdu.org/AQAR/C-36529/2022-2023/C-5/5.3.3/ParticipantsList/14.PongalCelebration.pdf" TargetMode="External"/><Relationship Id="rId55" Type="http://schemas.openxmlformats.org/officeDocument/2006/relationships/hyperlink" Target="http://www.fatimacollegemdu.org/AQAR/C-36529/2022-2023/C-5/5.3.3/Report/16.PROSTRAZ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26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MEENAKSHI SUNDARI PALANIAPPAN</cp:lastModifiedBy>
  <cp:revision>3</cp:revision>
  <cp:lastPrinted>2022-03-28T08:11:00Z</cp:lastPrinted>
  <dcterms:created xsi:type="dcterms:W3CDTF">2024-04-24T09:16:00Z</dcterms:created>
  <dcterms:modified xsi:type="dcterms:W3CDTF">2024-04-25T15:52:00Z</dcterms:modified>
</cp:coreProperties>
</file>