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E84A32" w:rsidRPr="00E84A32" w:rsidRDefault="00EE4411" w:rsidP="003A7B97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EE4411">
        <w:rPr>
          <w:rStyle w:val="style18"/>
          <w:rFonts w:ascii="Amaranth" w:hAnsi="Amaranth"/>
          <w:color w:val="C00000"/>
          <w:sz w:val="28"/>
          <w:szCs w:val="28"/>
        </w:rPr>
        <w:t>5.4.2 Alumni’s Financial Contribution during the year</w:t>
      </w:r>
    </w:p>
    <w:p w:rsidR="00AE4A7F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16"/>
          <w:szCs w:val="16"/>
        </w:rPr>
      </w:pPr>
    </w:p>
    <w:p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9210" w:type="dxa"/>
        <w:jc w:val="center"/>
        <w:tblCellSpacing w:w="15" w:type="dxa"/>
        <w:tblInd w:w="-52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8"/>
        <w:gridCol w:w="6576"/>
        <w:gridCol w:w="1266"/>
      </w:tblGrid>
      <w:tr w:rsidR="00EE4411" w:rsidRPr="002C79C8" w:rsidTr="00EE4411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E4411" w:rsidRPr="002C79C8" w:rsidRDefault="00EE4411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S. No.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E4411" w:rsidRPr="002C79C8" w:rsidRDefault="00EE4411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E4411" w:rsidRPr="002C79C8" w:rsidRDefault="00EE4411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EE4411" w:rsidRPr="002C79C8" w:rsidTr="00957E9A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4411" w:rsidRPr="001C78EB" w:rsidRDefault="00EE4411" w:rsidP="00957E9A">
            <w:pPr>
              <w:spacing w:before="120" w:after="120" w:line="36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E4411" w:rsidRPr="007071D4" w:rsidRDefault="00E56C80" w:rsidP="00957E9A">
            <w:pPr>
              <w:shd w:val="clear" w:color="auto" w:fill="FFFFFF"/>
              <w:spacing w:after="0" w:line="360" w:lineRule="auto"/>
              <w:rPr>
                <w:szCs w:val="24"/>
              </w:rPr>
            </w:pPr>
            <w:r w:rsidRPr="00E56C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Audited Statement of Fatima College Alumnae Association - FCAA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E4411" w:rsidRPr="002C79C8" w:rsidRDefault="00EE4411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80" w:rsidRPr="002C79C8" w:rsidTr="00957E9A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Pr="001C78EB" w:rsidRDefault="00E56C80" w:rsidP="00957E9A">
            <w:pPr>
              <w:spacing w:before="120" w:after="120" w:line="36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Pr="00AB7F73" w:rsidRDefault="00E56C80" w:rsidP="00957E9A">
            <w:pPr>
              <w:shd w:val="clear" w:color="auto" w:fill="FFFFFF"/>
              <w:spacing w:after="0" w:line="360" w:lineRule="auto"/>
              <w:rPr>
                <w:szCs w:val="24"/>
              </w:rPr>
            </w:pPr>
            <w:r w:rsidRPr="00E56C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Audited Statement of Staff-Student Care Fund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Pr="002C79C8" w:rsidRDefault="00E56C80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9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DEC" w:rsidRDefault="00381DEC" w:rsidP="00EF30D4">
      <w:pPr>
        <w:spacing w:after="0" w:line="240" w:lineRule="auto"/>
      </w:pPr>
      <w:r>
        <w:separator/>
      </w:r>
    </w:p>
  </w:endnote>
  <w:endnote w:type="continuationSeparator" w:id="1">
    <w:p w:rsidR="00381DEC" w:rsidRDefault="00381DEC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136A3D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136A3D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DEC" w:rsidRDefault="00381DEC" w:rsidP="00EF30D4">
      <w:pPr>
        <w:spacing w:after="0" w:line="240" w:lineRule="auto"/>
      </w:pPr>
      <w:r>
        <w:separator/>
      </w:r>
    </w:p>
  </w:footnote>
  <w:footnote w:type="continuationSeparator" w:id="1">
    <w:p w:rsidR="00381DEC" w:rsidRDefault="00381DEC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436E" w:rsidRPr="00A2436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36A3D" w:rsidRDefault="00136A3D" w:rsidP="00136A3D">
    <w:pPr>
      <w:spacing w:before="60" w:after="0" w:line="240" w:lineRule="auto"/>
      <w:jc w:val="center"/>
      <w:rPr>
        <w:rFonts w:cs="Calibri"/>
        <w:b/>
        <w:bCs/>
        <w:i/>
        <w:iCs/>
        <w:color w:val="C00000"/>
        <w:sz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</w:p>
  <w:p w:rsidR="00136A3D" w:rsidRPr="0044021E" w:rsidRDefault="00136A3D" w:rsidP="00136A3D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2436E" w:rsidP="00C713B1">
    <w:pPr>
      <w:pStyle w:val="Header"/>
    </w:pPr>
    <w:r w:rsidRPr="00A2436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22530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24278"/>
    <w:rsid w:val="00044369"/>
    <w:rsid w:val="00095CEC"/>
    <w:rsid w:val="000C637A"/>
    <w:rsid w:val="000C7AAB"/>
    <w:rsid w:val="000E2BC1"/>
    <w:rsid w:val="00107AB6"/>
    <w:rsid w:val="00113B80"/>
    <w:rsid w:val="00136894"/>
    <w:rsid w:val="00136A3D"/>
    <w:rsid w:val="0014443E"/>
    <w:rsid w:val="00195357"/>
    <w:rsid w:val="001E4322"/>
    <w:rsid w:val="0020373C"/>
    <w:rsid w:val="0021077B"/>
    <w:rsid w:val="0023753D"/>
    <w:rsid w:val="00254F03"/>
    <w:rsid w:val="002672BC"/>
    <w:rsid w:val="00283424"/>
    <w:rsid w:val="00296992"/>
    <w:rsid w:val="002A3C80"/>
    <w:rsid w:val="002B6BFE"/>
    <w:rsid w:val="002F2204"/>
    <w:rsid w:val="0030131E"/>
    <w:rsid w:val="00315DA6"/>
    <w:rsid w:val="00375B11"/>
    <w:rsid w:val="00381DEC"/>
    <w:rsid w:val="00393F99"/>
    <w:rsid w:val="003A471D"/>
    <w:rsid w:val="003A7B97"/>
    <w:rsid w:val="003C3ED0"/>
    <w:rsid w:val="003C4878"/>
    <w:rsid w:val="00420BAF"/>
    <w:rsid w:val="0047388D"/>
    <w:rsid w:val="0050034A"/>
    <w:rsid w:val="0052294F"/>
    <w:rsid w:val="00570D62"/>
    <w:rsid w:val="00573DEB"/>
    <w:rsid w:val="005A4433"/>
    <w:rsid w:val="005A7615"/>
    <w:rsid w:val="005E0032"/>
    <w:rsid w:val="0061040E"/>
    <w:rsid w:val="00616D49"/>
    <w:rsid w:val="006475E7"/>
    <w:rsid w:val="00652B64"/>
    <w:rsid w:val="00685C6D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C2CBB"/>
    <w:rsid w:val="007E6D0A"/>
    <w:rsid w:val="007F0DA9"/>
    <w:rsid w:val="00842BFF"/>
    <w:rsid w:val="00842C80"/>
    <w:rsid w:val="00854C53"/>
    <w:rsid w:val="008667C5"/>
    <w:rsid w:val="0088520E"/>
    <w:rsid w:val="008C54D6"/>
    <w:rsid w:val="008F5EDD"/>
    <w:rsid w:val="00913085"/>
    <w:rsid w:val="00920750"/>
    <w:rsid w:val="00953243"/>
    <w:rsid w:val="0095439E"/>
    <w:rsid w:val="0095544A"/>
    <w:rsid w:val="00957E9A"/>
    <w:rsid w:val="0096520F"/>
    <w:rsid w:val="00997271"/>
    <w:rsid w:val="009A558E"/>
    <w:rsid w:val="009A5930"/>
    <w:rsid w:val="009B7389"/>
    <w:rsid w:val="009C68B9"/>
    <w:rsid w:val="009F19B1"/>
    <w:rsid w:val="00A21BDE"/>
    <w:rsid w:val="00A2436E"/>
    <w:rsid w:val="00A31BCE"/>
    <w:rsid w:val="00A32E65"/>
    <w:rsid w:val="00A96F2E"/>
    <w:rsid w:val="00A9780C"/>
    <w:rsid w:val="00AB6706"/>
    <w:rsid w:val="00AB7BAA"/>
    <w:rsid w:val="00AD2E9B"/>
    <w:rsid w:val="00AE46B5"/>
    <w:rsid w:val="00AE4A7F"/>
    <w:rsid w:val="00B25C15"/>
    <w:rsid w:val="00B373C0"/>
    <w:rsid w:val="00B72F76"/>
    <w:rsid w:val="00B827E2"/>
    <w:rsid w:val="00BC1E61"/>
    <w:rsid w:val="00BD3551"/>
    <w:rsid w:val="00C00EEC"/>
    <w:rsid w:val="00C023D2"/>
    <w:rsid w:val="00C15CD8"/>
    <w:rsid w:val="00C229A7"/>
    <w:rsid w:val="00C22EA1"/>
    <w:rsid w:val="00C25D3D"/>
    <w:rsid w:val="00C37CA0"/>
    <w:rsid w:val="00C5090D"/>
    <w:rsid w:val="00C66B54"/>
    <w:rsid w:val="00C713B1"/>
    <w:rsid w:val="00C86291"/>
    <w:rsid w:val="00CB52E7"/>
    <w:rsid w:val="00CB5FA2"/>
    <w:rsid w:val="00CE61E8"/>
    <w:rsid w:val="00CF2ACC"/>
    <w:rsid w:val="00CF4041"/>
    <w:rsid w:val="00D01935"/>
    <w:rsid w:val="00D10BDC"/>
    <w:rsid w:val="00D436C0"/>
    <w:rsid w:val="00DD2B7F"/>
    <w:rsid w:val="00DD4C28"/>
    <w:rsid w:val="00DE7D1A"/>
    <w:rsid w:val="00E163A2"/>
    <w:rsid w:val="00E2665E"/>
    <w:rsid w:val="00E33A0F"/>
    <w:rsid w:val="00E36FB5"/>
    <w:rsid w:val="00E56C80"/>
    <w:rsid w:val="00E66775"/>
    <w:rsid w:val="00E84A32"/>
    <w:rsid w:val="00EA1BE6"/>
    <w:rsid w:val="00EB3577"/>
    <w:rsid w:val="00EC33E8"/>
    <w:rsid w:val="00EC61EB"/>
    <w:rsid w:val="00ED0B6E"/>
    <w:rsid w:val="00EE4411"/>
    <w:rsid w:val="00EF30D4"/>
    <w:rsid w:val="00F6021A"/>
    <w:rsid w:val="00FB6990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5/5.4.2/1AuditedStatementofFatimaCollegeAlumnaeAssociationFCAA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timacollegemdu.org/AQAR/C-36529/2021-2022/C-5/5.4.2/2AuditedStatementofStaffStudentCareFun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libnet50</cp:lastModifiedBy>
  <cp:revision>2</cp:revision>
  <cp:lastPrinted>2022-03-28T08:49:00Z</cp:lastPrinted>
  <dcterms:created xsi:type="dcterms:W3CDTF">2023-05-02T08:51:00Z</dcterms:created>
  <dcterms:modified xsi:type="dcterms:W3CDTF">2023-05-02T08:51:00Z</dcterms:modified>
</cp:coreProperties>
</file>