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3A7B97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3A7B97">
        <w:rPr>
          <w:rStyle w:val="style18"/>
          <w:rFonts w:ascii="Amaranth" w:hAnsi="Amaranth"/>
          <w:color w:val="C00000"/>
          <w:sz w:val="28"/>
          <w:szCs w:val="28"/>
        </w:rPr>
        <w:t>5.3.3 - Number of sports and cultural events / competitions organised by the institution</w:t>
      </w: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625" w:type="dxa"/>
        <w:jc w:val="center"/>
        <w:tblCellSpacing w:w="15" w:type="dxa"/>
        <w:tblInd w:w="-2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2"/>
        <w:gridCol w:w="4795"/>
        <w:gridCol w:w="1236"/>
        <w:gridCol w:w="1162"/>
        <w:gridCol w:w="1540"/>
      </w:tblGrid>
      <w:tr w:rsidR="009B7389" w:rsidRPr="002C79C8" w:rsidTr="0095439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Particulars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113B80">
              <w:rPr>
                <w:rFonts w:ascii="Amaranth" w:hAnsi="Amaranth"/>
                <w:color w:val="FFFFFF"/>
                <w:sz w:val="28"/>
                <w:szCs w:val="28"/>
              </w:rPr>
              <w:t>Brochure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Report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Participant</w:t>
            </w:r>
            <w:r w:rsidR="00F13AE3">
              <w:rPr>
                <w:rFonts w:ascii="Amaranth" w:hAnsi="Amaranth"/>
                <w:color w:val="FFFFFF"/>
                <w:sz w:val="28"/>
                <w:szCs w:val="28"/>
              </w:rPr>
              <w:t>’</w:t>
            </w:r>
            <w:r>
              <w:rPr>
                <w:rFonts w:ascii="Amaranth" w:hAnsi="Amaranth"/>
                <w:color w:val="FFFFFF"/>
                <w:sz w:val="28"/>
                <w:szCs w:val="28"/>
              </w:rPr>
              <w:t>s List</w:t>
            </w:r>
          </w:p>
        </w:tc>
      </w:tr>
      <w:tr w:rsidR="0030131E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92444A" w:rsidP="00920750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National Youth Day-Essay Writing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4A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2444A" w:rsidRPr="001C78EB" w:rsidRDefault="0092444A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2444A" w:rsidRPr="007071D4" w:rsidRDefault="0092444A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Deepavali Celebration - Cultural Programme - Dance Drama, Song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444A" w:rsidRPr="002C79C8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444A" w:rsidRPr="002C79C8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444A" w:rsidRPr="002C79C8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4A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2444A" w:rsidRPr="001C78EB" w:rsidRDefault="0092444A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2444A" w:rsidRPr="007071D4" w:rsidRDefault="0092444A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Christmas Celebration - Cultural Programme -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Drama, Song, Classical Dance-Bharatham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444A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0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444A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1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444A" w:rsidRDefault="0092444A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2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1C78EB" w:rsidRDefault="00353E23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7071D4" w:rsidRDefault="00353E23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92444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Mathribhasha Diwas competition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-Elocution, Painting, Solo Singing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4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5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6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1C78EB" w:rsidRDefault="00353E23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7071D4" w:rsidRDefault="00353E23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92444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Azadi ka Amrit Mahotsav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- Elocution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7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8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9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1C78EB" w:rsidRDefault="00353E23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6.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E573CB" w:rsidRDefault="00353E23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Pongal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0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2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1C78EB" w:rsidRDefault="00353E23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7.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E573CB" w:rsidRDefault="00353E23" w:rsidP="007467E9">
            <w:pPr>
              <w:shd w:val="clear" w:color="auto" w:fill="FFFFFF"/>
              <w:spacing w:after="0" w:line="360" w:lineRule="auto"/>
              <w:rPr>
                <w:rFonts w:cs="Calibri"/>
                <w:b/>
                <w:bCs/>
                <w:color w:val="000000"/>
              </w:rPr>
            </w:pPr>
            <w:r w:rsidRPr="0092444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Fine Arts Report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3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4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5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2C79C8" w:rsidTr="007467E9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1C78EB" w:rsidRDefault="00353E23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8.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53E23" w:rsidRPr="007071D4" w:rsidRDefault="00353E23" w:rsidP="007467E9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92444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69th Annual Sports Day Report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53E23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6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Pr="002C79C8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7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E23" w:rsidRPr="002C79C8" w:rsidRDefault="00353E23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8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DBF" w:rsidRDefault="00FD5DBF" w:rsidP="00353E23">
      <w:pPr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33"/>
      <w:footerReference w:type="default" r:id="rId3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CDB" w:rsidRDefault="00723CDB" w:rsidP="00EF30D4">
      <w:pPr>
        <w:spacing w:after="0" w:line="240" w:lineRule="auto"/>
      </w:pPr>
      <w:r>
        <w:separator/>
      </w:r>
    </w:p>
  </w:endnote>
  <w:endnote w:type="continuationSeparator" w:id="1">
    <w:p w:rsidR="00723CDB" w:rsidRDefault="00723CD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92444A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92444A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CDB" w:rsidRDefault="00723CDB" w:rsidP="00EF30D4">
      <w:pPr>
        <w:spacing w:after="0" w:line="240" w:lineRule="auto"/>
      </w:pPr>
      <w:r>
        <w:separator/>
      </w:r>
    </w:p>
  </w:footnote>
  <w:footnote w:type="continuationSeparator" w:id="1">
    <w:p w:rsidR="00723CDB" w:rsidRDefault="00723CD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0277" w:rsidRPr="006B027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92444A" w:rsidRDefault="0092444A" w:rsidP="0092444A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:rsidR="0092444A" w:rsidRPr="0044021E" w:rsidRDefault="0092444A" w:rsidP="0092444A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6B0277" w:rsidP="00C713B1">
    <w:pPr>
      <w:pStyle w:val="Header"/>
    </w:pPr>
    <w:r w:rsidRPr="006B027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2530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24278"/>
    <w:rsid w:val="00095CEC"/>
    <w:rsid w:val="000C637A"/>
    <w:rsid w:val="000C7AAB"/>
    <w:rsid w:val="000E2BC1"/>
    <w:rsid w:val="00107AB6"/>
    <w:rsid w:val="00113B80"/>
    <w:rsid w:val="001311D8"/>
    <w:rsid w:val="00136894"/>
    <w:rsid w:val="0014443E"/>
    <w:rsid w:val="00195357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30131E"/>
    <w:rsid w:val="00315DA6"/>
    <w:rsid w:val="00353E23"/>
    <w:rsid w:val="00375B11"/>
    <w:rsid w:val="00393F99"/>
    <w:rsid w:val="003A7B97"/>
    <w:rsid w:val="003C3ED0"/>
    <w:rsid w:val="003C4878"/>
    <w:rsid w:val="003D74B5"/>
    <w:rsid w:val="00420BAF"/>
    <w:rsid w:val="0047388D"/>
    <w:rsid w:val="0050034A"/>
    <w:rsid w:val="0052294F"/>
    <w:rsid w:val="00573DEB"/>
    <w:rsid w:val="00575BC7"/>
    <w:rsid w:val="005A4433"/>
    <w:rsid w:val="005A7615"/>
    <w:rsid w:val="005E0032"/>
    <w:rsid w:val="0061040E"/>
    <w:rsid w:val="00616D49"/>
    <w:rsid w:val="006475E7"/>
    <w:rsid w:val="00652B64"/>
    <w:rsid w:val="006638DC"/>
    <w:rsid w:val="00685C6D"/>
    <w:rsid w:val="0069632C"/>
    <w:rsid w:val="006B0277"/>
    <w:rsid w:val="006B1EE4"/>
    <w:rsid w:val="006B4C98"/>
    <w:rsid w:val="006E29A6"/>
    <w:rsid w:val="006F4B8F"/>
    <w:rsid w:val="006F7F14"/>
    <w:rsid w:val="0071623A"/>
    <w:rsid w:val="00723CDB"/>
    <w:rsid w:val="00741AB3"/>
    <w:rsid w:val="007467E9"/>
    <w:rsid w:val="00777C9D"/>
    <w:rsid w:val="00786361"/>
    <w:rsid w:val="0079563A"/>
    <w:rsid w:val="007A1F0A"/>
    <w:rsid w:val="007C2CBB"/>
    <w:rsid w:val="007E6D0A"/>
    <w:rsid w:val="007F0DA9"/>
    <w:rsid w:val="00815D15"/>
    <w:rsid w:val="00822C10"/>
    <w:rsid w:val="00842BFF"/>
    <w:rsid w:val="00842C80"/>
    <w:rsid w:val="00854C53"/>
    <w:rsid w:val="008C54D6"/>
    <w:rsid w:val="008F5EDD"/>
    <w:rsid w:val="00913085"/>
    <w:rsid w:val="00920750"/>
    <w:rsid w:val="0092444A"/>
    <w:rsid w:val="00953243"/>
    <w:rsid w:val="0095439E"/>
    <w:rsid w:val="0095544A"/>
    <w:rsid w:val="0096520F"/>
    <w:rsid w:val="00974007"/>
    <w:rsid w:val="00997271"/>
    <w:rsid w:val="009A558E"/>
    <w:rsid w:val="009A5930"/>
    <w:rsid w:val="009B7389"/>
    <w:rsid w:val="009C68B9"/>
    <w:rsid w:val="009F19B1"/>
    <w:rsid w:val="00A21BDE"/>
    <w:rsid w:val="00A31BCE"/>
    <w:rsid w:val="00A32E65"/>
    <w:rsid w:val="00A96F2E"/>
    <w:rsid w:val="00AB6706"/>
    <w:rsid w:val="00AB7BAA"/>
    <w:rsid w:val="00AD2E9B"/>
    <w:rsid w:val="00AE3778"/>
    <w:rsid w:val="00AE46B5"/>
    <w:rsid w:val="00AE4A7F"/>
    <w:rsid w:val="00B25C15"/>
    <w:rsid w:val="00B373C0"/>
    <w:rsid w:val="00B72F76"/>
    <w:rsid w:val="00B827E2"/>
    <w:rsid w:val="00BB4150"/>
    <w:rsid w:val="00BC1E61"/>
    <w:rsid w:val="00BD3551"/>
    <w:rsid w:val="00C00EEC"/>
    <w:rsid w:val="00C023D2"/>
    <w:rsid w:val="00C15CD8"/>
    <w:rsid w:val="00C229A7"/>
    <w:rsid w:val="00C22EA1"/>
    <w:rsid w:val="00C25D3D"/>
    <w:rsid w:val="00C316AE"/>
    <w:rsid w:val="00C37CA0"/>
    <w:rsid w:val="00C5090D"/>
    <w:rsid w:val="00C66B54"/>
    <w:rsid w:val="00C713B1"/>
    <w:rsid w:val="00CB52E7"/>
    <w:rsid w:val="00CB5FA2"/>
    <w:rsid w:val="00CE61E8"/>
    <w:rsid w:val="00CF2ACC"/>
    <w:rsid w:val="00CF4041"/>
    <w:rsid w:val="00D10BDC"/>
    <w:rsid w:val="00D436C0"/>
    <w:rsid w:val="00D64653"/>
    <w:rsid w:val="00DD4C28"/>
    <w:rsid w:val="00DE7D1A"/>
    <w:rsid w:val="00E163A2"/>
    <w:rsid w:val="00E2665E"/>
    <w:rsid w:val="00E33A0F"/>
    <w:rsid w:val="00E36FB5"/>
    <w:rsid w:val="00E44419"/>
    <w:rsid w:val="00E66775"/>
    <w:rsid w:val="00E7587B"/>
    <w:rsid w:val="00E84A32"/>
    <w:rsid w:val="00EA1BE6"/>
    <w:rsid w:val="00EB3577"/>
    <w:rsid w:val="00EC33E8"/>
    <w:rsid w:val="00EC499F"/>
    <w:rsid w:val="00EC61EB"/>
    <w:rsid w:val="00ED0B6E"/>
    <w:rsid w:val="00EF30D4"/>
    <w:rsid w:val="00F13AE3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3.3/brochure/1.NationalYouthDayBrochure.pdf" TargetMode="External"/><Relationship Id="rId13" Type="http://schemas.openxmlformats.org/officeDocument/2006/relationships/hyperlink" Target="http://www.fatimacollegemdu.org/AQAR/C-36529/2021-2022/C-5/5.3.3/report/2.DeepavalCelebration.pdf" TargetMode="External"/><Relationship Id="rId18" Type="http://schemas.openxmlformats.org/officeDocument/2006/relationships/hyperlink" Target="http://www.fatimacollegemdu.org/AQAR/C-36529/2021-2022/C-5/5.3.3/brochure/4.MathribhashaDiwascompetitionbrochure.pdf" TargetMode="External"/><Relationship Id="rId26" Type="http://schemas.openxmlformats.org/officeDocument/2006/relationships/hyperlink" Target="http://www.fatimacollegemdu.org/AQAR/C-36529/2021-2022/C-5/5.3.3/participantsList/6.PongalCelebrationParticipantsList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1-2022/C-5/5.3.3/brochure/5.AzadikaAmritMahotsavBrochure.pd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5/5.3.3/brochure/2.DeepavaliBrochure.pdf" TargetMode="External"/><Relationship Id="rId17" Type="http://schemas.openxmlformats.org/officeDocument/2006/relationships/hyperlink" Target="http://www.fatimacollegemdu.org/AQAR/C-36529/2021-2022/C-5/5.3.3/participantsList/3.ChristmasCelebrationParticipantsList.pdf" TargetMode="External"/><Relationship Id="rId25" Type="http://schemas.openxmlformats.org/officeDocument/2006/relationships/hyperlink" Target="http://www.fatimacollegemdu.org/AQAR/C-36529/2021-2022/C-5/5.3.3/report/6.PongalCelebration.pdf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1-2022/C-5/5.3.3/report/3.ChristmasCelebration.pdf" TargetMode="External"/><Relationship Id="rId20" Type="http://schemas.openxmlformats.org/officeDocument/2006/relationships/hyperlink" Target="http://www.fatimacollegemdu.org/AQAR/C-36529/2021-2022/C-5/5.3.3/participantsList/4.MathribhashaDiwasParticipantsList.pdf" TargetMode="External"/><Relationship Id="rId29" Type="http://schemas.openxmlformats.org/officeDocument/2006/relationships/hyperlink" Target="http://www.fatimacollegemdu.org/AQAR/C-36529/2021-2022/C-5/5.3.3/participantsList/7.FineArtsParticipantsLis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5/5.3.3/participantsList/1.NationalYouthDayParticipantsList.pdf" TargetMode="External"/><Relationship Id="rId24" Type="http://schemas.openxmlformats.org/officeDocument/2006/relationships/hyperlink" Target="http://www.fatimacollegemdu.org/AQAR/C-36529/2021-2022/C-5/5.3.3/brochure/6.PongalCelebrationBrochure.pdf" TargetMode="External"/><Relationship Id="rId32" Type="http://schemas.openxmlformats.org/officeDocument/2006/relationships/hyperlink" Target="http://www.fatimacollegemdu.org/AQAR/C-36529/2021-2022/C-5/5.3.3/participantsList/8.69thAnnualSportsDayParticipantsLis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1-2022/C-5/5.3.3/brochure/3.ChristmasCelebrationBrochure.pdf" TargetMode="External"/><Relationship Id="rId23" Type="http://schemas.openxmlformats.org/officeDocument/2006/relationships/hyperlink" Target="http://www.fatimacollegemdu.org/AQAR/C-36529/2021-2022/C-5/5.3.3/participantsList/5.AzadikaAmritElocutionCompetitionParticipantslist.pdf" TargetMode="External"/><Relationship Id="rId28" Type="http://schemas.openxmlformats.org/officeDocument/2006/relationships/hyperlink" Target="http://www.fatimacollegemdu.org/AQAR/C-36529/2021-2022/C-5/5.3.3/report/7.FineArtsReport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atimacollegemdu.org/AQAR/C-36529/2021-2022/C-5/5.3.3/report/1.NationalYouthDay.pdf" TargetMode="External"/><Relationship Id="rId19" Type="http://schemas.openxmlformats.org/officeDocument/2006/relationships/hyperlink" Target="http://www.fatimacollegemdu.org/AQAR/C-36529/2021-2022/C-5/5.3.3/report/4.MathribhashaDiwasReport.pdf" TargetMode="External"/><Relationship Id="rId31" Type="http://schemas.openxmlformats.org/officeDocument/2006/relationships/hyperlink" Target="http://www.fatimacollegemdu.org/AQAR/C-36529/2021-2022/C-5/5.3.3/report/8.69thAnnualSportsDayRepor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1-2022/C-5/5.3.3/participantsList/2.DeepavalliCelebrationParticipantsList.pdf" TargetMode="External"/><Relationship Id="rId22" Type="http://schemas.openxmlformats.org/officeDocument/2006/relationships/hyperlink" Target="http://www.fatimacollegemdu.org/AQAR/C-36529/2021-2022/C-5/5.3.3/report/5.AzadikaAmritMahotsavReport.pdf" TargetMode="External"/><Relationship Id="rId27" Type="http://schemas.openxmlformats.org/officeDocument/2006/relationships/hyperlink" Target="http://www.fatimacollegemdu.org/AQAR/C-36529/2021-2022/C-5/5.3.3/brochure/7.FineArtsBrochure.pdf" TargetMode="External"/><Relationship Id="rId30" Type="http://schemas.openxmlformats.org/officeDocument/2006/relationships/hyperlink" Target="http://www.fatimacollegemdu.org/AQAR/C-36529/2021-2022/C-5/5.3.3/brochure/8.69thAnuualSportsDayBrochure.pdf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26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libnet50</cp:lastModifiedBy>
  <cp:revision>12</cp:revision>
  <cp:lastPrinted>2022-03-28T08:11:00Z</cp:lastPrinted>
  <dcterms:created xsi:type="dcterms:W3CDTF">2023-05-02T08:10:00Z</dcterms:created>
  <dcterms:modified xsi:type="dcterms:W3CDTF">2023-05-02T08:36:00Z</dcterms:modified>
</cp:coreProperties>
</file>