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84A32" w:rsidRPr="00E84A32" w:rsidRDefault="00E84A32" w:rsidP="00E84A32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E84A32">
        <w:rPr>
          <w:rStyle w:val="style18"/>
          <w:rFonts w:ascii="Amaranth" w:hAnsi="Amaranth"/>
          <w:color w:val="C00000"/>
          <w:sz w:val="28"/>
          <w:szCs w:val="28"/>
        </w:rPr>
        <w:t>5.2.3 - Number of students qualifying in state/ national/ international level examinations during the year</w:t>
      </w:r>
    </w:p>
    <w:p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886" w:type="dxa"/>
        <w:jc w:val="center"/>
        <w:tblCellSpacing w:w="15" w:type="dxa"/>
        <w:tblInd w:w="-2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7"/>
        <w:gridCol w:w="7623"/>
        <w:gridCol w:w="1266"/>
      </w:tblGrid>
      <w:tr w:rsidR="007C2CBB" w:rsidRPr="002C79C8" w:rsidTr="002A3C80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7C2CBB" w:rsidRPr="002C79C8" w:rsidTr="00BC67CB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C2CBB" w:rsidRPr="001C78EB" w:rsidRDefault="007C2CBB" w:rsidP="00BC67CB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1C78EB" w:rsidRDefault="00685C6D" w:rsidP="00BC67CB">
            <w:pPr>
              <w:spacing w:before="120" w:after="120" w:line="240" w:lineRule="auto"/>
              <w:ind w:left="97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5C6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5.2.3.1 - Number of students who qualified in state/ national/ international examinations (e.g.: IIT-JAM/NET/SET/JRF/GATE/GMAT/CAT/GRE/ TOEFL/Civil Services/State government examinations) during the year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BB" w:rsidRPr="002C79C8" w:rsidTr="00BC67CB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1C78EB" w:rsidRDefault="007C2CBB" w:rsidP="00BC67CB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1C78EB" w:rsidRDefault="00685C6D" w:rsidP="00BC67CB">
            <w:pPr>
              <w:spacing w:before="120" w:after="120" w:line="240" w:lineRule="auto"/>
              <w:ind w:left="97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5C6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5.2.3.2 - Number of students who appeared in state/ national/ international examinations (e.g.: IIT-JAM/ NET/SLET/GATE/GMAT/CAT/GRE/TOEFL/Civil Services/State government examinations) during the year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E54DCC">
      <w:pPr>
        <w:jc w:val="right"/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7E6" w:rsidRDefault="005C27E6" w:rsidP="00EF30D4">
      <w:pPr>
        <w:spacing w:after="0" w:line="240" w:lineRule="auto"/>
      </w:pPr>
      <w:r>
        <w:separator/>
      </w:r>
    </w:p>
  </w:endnote>
  <w:endnote w:type="continuationSeparator" w:id="1">
    <w:p w:rsidR="005C27E6" w:rsidRDefault="005C27E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E54DCC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E54DCC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7E6" w:rsidRDefault="005C27E6" w:rsidP="00EF30D4">
      <w:pPr>
        <w:spacing w:after="0" w:line="240" w:lineRule="auto"/>
      </w:pPr>
      <w:r>
        <w:separator/>
      </w:r>
    </w:p>
  </w:footnote>
  <w:footnote w:type="continuationSeparator" w:id="1">
    <w:p w:rsidR="005C27E6" w:rsidRDefault="005C27E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D1200" w:rsidRPr="00DD120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E54DCC" w:rsidRDefault="00E54DCC" w:rsidP="00C713B1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DD1200" w:rsidP="00C713B1">
    <w:pPr>
      <w:pStyle w:val="Header"/>
    </w:pPr>
    <w:r w:rsidRPr="00DD1200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22530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B4DD0"/>
    <w:rsid w:val="000C7AAB"/>
    <w:rsid w:val="000E2BC1"/>
    <w:rsid w:val="00107AB6"/>
    <w:rsid w:val="00136894"/>
    <w:rsid w:val="0014443E"/>
    <w:rsid w:val="00195357"/>
    <w:rsid w:val="001E4322"/>
    <w:rsid w:val="0020373C"/>
    <w:rsid w:val="0021077B"/>
    <w:rsid w:val="0023753D"/>
    <w:rsid w:val="0024446A"/>
    <w:rsid w:val="00283424"/>
    <w:rsid w:val="00296992"/>
    <w:rsid w:val="002A3C80"/>
    <w:rsid w:val="002B6BFE"/>
    <w:rsid w:val="00375B11"/>
    <w:rsid w:val="00393F99"/>
    <w:rsid w:val="003C3ED0"/>
    <w:rsid w:val="003C4878"/>
    <w:rsid w:val="00420BAF"/>
    <w:rsid w:val="0044060D"/>
    <w:rsid w:val="0047388D"/>
    <w:rsid w:val="0050034A"/>
    <w:rsid w:val="0052294F"/>
    <w:rsid w:val="00573DEB"/>
    <w:rsid w:val="005A4433"/>
    <w:rsid w:val="005A7615"/>
    <w:rsid w:val="005C27E6"/>
    <w:rsid w:val="005E0032"/>
    <w:rsid w:val="0061040E"/>
    <w:rsid w:val="00616D49"/>
    <w:rsid w:val="006475E7"/>
    <w:rsid w:val="00652B64"/>
    <w:rsid w:val="00664381"/>
    <w:rsid w:val="00685C6D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C54D6"/>
    <w:rsid w:val="008F5EDD"/>
    <w:rsid w:val="00953243"/>
    <w:rsid w:val="0096520F"/>
    <w:rsid w:val="00997271"/>
    <w:rsid w:val="009A558E"/>
    <w:rsid w:val="009A5930"/>
    <w:rsid w:val="009C68B9"/>
    <w:rsid w:val="009F19B1"/>
    <w:rsid w:val="00A21BDE"/>
    <w:rsid w:val="00A31BCE"/>
    <w:rsid w:val="00A32E65"/>
    <w:rsid w:val="00A96F2E"/>
    <w:rsid w:val="00AA19DA"/>
    <w:rsid w:val="00AB6706"/>
    <w:rsid w:val="00AD2E9B"/>
    <w:rsid w:val="00AE46B5"/>
    <w:rsid w:val="00AE4A7F"/>
    <w:rsid w:val="00B25C15"/>
    <w:rsid w:val="00B373C0"/>
    <w:rsid w:val="00B827E2"/>
    <w:rsid w:val="00BA36FE"/>
    <w:rsid w:val="00BC1E61"/>
    <w:rsid w:val="00BC67CB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B52E7"/>
    <w:rsid w:val="00CB5FA2"/>
    <w:rsid w:val="00CF2ACC"/>
    <w:rsid w:val="00CF4041"/>
    <w:rsid w:val="00D10BDC"/>
    <w:rsid w:val="00D436C0"/>
    <w:rsid w:val="00DD1200"/>
    <w:rsid w:val="00DD4C28"/>
    <w:rsid w:val="00DE7D1A"/>
    <w:rsid w:val="00E163A2"/>
    <w:rsid w:val="00E2665E"/>
    <w:rsid w:val="00E33A0F"/>
    <w:rsid w:val="00E36FB5"/>
    <w:rsid w:val="00E54DCC"/>
    <w:rsid w:val="00E66775"/>
    <w:rsid w:val="00E84A32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5/5.2.3/Qualifiedstudent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1-2022/C-5/5.2.3/AppearedStudent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libnet50</cp:lastModifiedBy>
  <cp:revision>2</cp:revision>
  <cp:lastPrinted>2022-03-28T08:10:00Z</cp:lastPrinted>
  <dcterms:created xsi:type="dcterms:W3CDTF">2023-05-02T07:22:00Z</dcterms:created>
  <dcterms:modified xsi:type="dcterms:W3CDTF">2023-05-02T07:22:00Z</dcterms:modified>
</cp:coreProperties>
</file>