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CA0" w:rsidRDefault="00C37CA0" w:rsidP="00C37CA0"/>
    <w:p w:rsidR="00B827E2" w:rsidRPr="00FA7D22" w:rsidRDefault="00B827E2" w:rsidP="00EC33E8">
      <w:pPr>
        <w:ind w:left="-567"/>
        <w:rPr>
          <w:rFonts w:ascii="Amaranth" w:eastAsia="Times New Roman" w:hAnsi="Amaranth" w:cs="Arial"/>
          <w:bCs/>
          <w:color w:val="C00000"/>
          <w:sz w:val="28"/>
          <w:szCs w:val="28"/>
          <w:lang w:eastAsia="en-IN"/>
        </w:rPr>
      </w:pPr>
      <w:r w:rsidRPr="00B827E2">
        <w:rPr>
          <w:rFonts w:ascii="Amaranth" w:eastAsia="Times New Roman" w:hAnsi="Amaranth" w:cs="Arial"/>
          <w:bCs/>
          <w:color w:val="C00000"/>
          <w:sz w:val="28"/>
          <w:szCs w:val="28"/>
          <w:lang w:eastAsia="en-IN"/>
        </w:rPr>
        <w:t xml:space="preserve">5.1.5 - The Institution Adopts the Following Mechanism for </w:t>
      </w:r>
      <w:r w:rsidRPr="001B327B">
        <w:rPr>
          <w:rStyle w:val="IntenseEmphasis"/>
        </w:rPr>
        <w:t>Redressal</w:t>
      </w:r>
      <w:r w:rsidRPr="00B827E2">
        <w:rPr>
          <w:rFonts w:ascii="Amaranth" w:eastAsia="Times New Roman" w:hAnsi="Amaranth" w:cs="Arial"/>
          <w:bCs/>
          <w:color w:val="C00000"/>
          <w:sz w:val="28"/>
          <w:szCs w:val="28"/>
          <w:lang w:eastAsia="en-IN"/>
        </w:rPr>
        <w:t xml:space="preserve"> of Students’ Grievances, Including Sexual Harassment and Ragging</w:t>
      </w: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8958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3"/>
        <w:gridCol w:w="4592"/>
        <w:gridCol w:w="1701"/>
        <w:gridCol w:w="1762"/>
      </w:tblGrid>
      <w:tr w:rsidR="00EB3577" w:rsidRPr="002C79C8" w:rsidTr="0069632C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EB3577" w:rsidRPr="002C79C8" w:rsidRDefault="00EB3577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4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EB3577" w:rsidRPr="002C79C8" w:rsidRDefault="00EB3577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EB3577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Committee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EB3577" w:rsidRPr="002C79C8" w:rsidRDefault="00EB3577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EB3577">
              <w:rPr>
                <w:rFonts w:ascii="Amaranth" w:hAnsi="Amaranth"/>
                <w:color w:val="FFFFFF"/>
                <w:sz w:val="28"/>
                <w:szCs w:val="28"/>
              </w:rPr>
              <w:t>Members</w:t>
            </w:r>
          </w:p>
        </w:tc>
        <w:tc>
          <w:tcPr>
            <w:tcW w:w="1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</w:tcPr>
          <w:p w:rsidR="00EB3577" w:rsidRPr="002C79C8" w:rsidRDefault="00EB3577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>
              <w:rPr>
                <w:rFonts w:ascii="Amaranth" w:hAnsi="Amaranth"/>
                <w:color w:val="FFFFFF"/>
                <w:sz w:val="28"/>
                <w:szCs w:val="28"/>
              </w:rPr>
              <w:t>Minutes</w:t>
            </w:r>
          </w:p>
        </w:tc>
      </w:tr>
      <w:tr w:rsidR="00C66B54" w:rsidRPr="002C79C8" w:rsidTr="00A0016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66B54" w:rsidRPr="001C78EB" w:rsidRDefault="00C66B54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4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66B54" w:rsidRPr="001C78EB" w:rsidRDefault="00C66B54" w:rsidP="00EC33E8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69632C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Students’ Grievance Redressal Cell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66B54" w:rsidRPr="002C79C8" w:rsidRDefault="00C66B54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6B54" w:rsidRPr="002C79C8" w:rsidRDefault="00C66B54" w:rsidP="00BE5E09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" name="Picture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B54" w:rsidRPr="002C79C8" w:rsidTr="00A0016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66B54" w:rsidRPr="001C78EB" w:rsidRDefault="00C66B54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4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66B54" w:rsidRPr="001C78EB" w:rsidRDefault="00C66B54" w:rsidP="0069632C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69632C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Cell for Prevention of Sexual Harassment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66B54" w:rsidRPr="002C79C8" w:rsidRDefault="00C66B54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1" name="Picture 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6B54" w:rsidRPr="002C79C8" w:rsidRDefault="00C66B54" w:rsidP="00BE5E09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2" name="Picture 3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B54" w:rsidRPr="002C79C8" w:rsidTr="00A0016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66B54" w:rsidRPr="001C78EB" w:rsidRDefault="00C66B54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3.</w:t>
            </w:r>
          </w:p>
        </w:tc>
        <w:tc>
          <w:tcPr>
            <w:tcW w:w="4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66B54" w:rsidRDefault="00C66B54" w:rsidP="00E66775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69632C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Anti-Ragging Committee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66B54" w:rsidRPr="002C79C8" w:rsidRDefault="00C66B54" w:rsidP="00464022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3" name="Picture 5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6B54" w:rsidRPr="002C79C8" w:rsidRDefault="00C66B54" w:rsidP="00BE5E09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4" name="Picture 5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:rsidR="00E33A0F" w:rsidRDefault="00E33A0F" w:rsidP="00E33A0F"/>
    <w:p w:rsidR="00E33A0F" w:rsidRDefault="00E33A0F" w:rsidP="00E33A0F"/>
    <w:p w:rsidR="00E33A0F" w:rsidRDefault="00E33A0F" w:rsidP="00E33A0F"/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15"/>
      <w:footerReference w:type="default" r:id="rId16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43B0" w:rsidRDefault="004743B0" w:rsidP="00EF30D4">
      <w:pPr>
        <w:spacing w:after="0" w:line="240" w:lineRule="auto"/>
      </w:pPr>
      <w:r>
        <w:separator/>
      </w:r>
    </w:p>
  </w:endnote>
  <w:endnote w:type="continuationSeparator" w:id="1">
    <w:p w:rsidR="004743B0" w:rsidRDefault="004743B0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Times New Roman"/>
    <w:charset w:val="00"/>
    <w:family w:val="auto"/>
    <w:pitch w:val="variable"/>
    <w:sig w:usb0="00000001" w:usb1="00000043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B74203">
      <w:rPr>
        <w:rFonts w:cs="Calibri"/>
        <w:b/>
        <w:bCs/>
        <w:iCs/>
        <w:color w:val="0D0D0D"/>
        <w:sz w:val="20"/>
        <w:szCs w:val="20"/>
      </w:rPr>
      <w:t>1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B74203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43B0" w:rsidRDefault="004743B0" w:rsidP="00EF30D4">
      <w:pPr>
        <w:spacing w:after="0" w:line="240" w:lineRule="auto"/>
      </w:pPr>
      <w:r>
        <w:separator/>
      </w:r>
    </w:p>
  </w:footnote>
  <w:footnote w:type="continuationSeparator" w:id="1">
    <w:p w:rsidR="004743B0" w:rsidRDefault="004743B0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D54B3" w:rsidRPr="008D54B3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EF30D4" w:rsidRPr="00C713B1" w:rsidRDefault="00B74203" w:rsidP="00B74203">
    <w:pPr>
      <w:spacing w:before="60" w:after="0" w:line="240" w:lineRule="auto"/>
      <w:jc w:val="center"/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1638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C15CD8"/>
    <w:rsid w:val="000109EA"/>
    <w:rsid w:val="00095CEC"/>
    <w:rsid w:val="000C7AAB"/>
    <w:rsid w:val="000E2BC1"/>
    <w:rsid w:val="00107AB6"/>
    <w:rsid w:val="0014443E"/>
    <w:rsid w:val="00195357"/>
    <w:rsid w:val="001B327B"/>
    <w:rsid w:val="001E4322"/>
    <w:rsid w:val="0020373C"/>
    <w:rsid w:val="0021077B"/>
    <w:rsid w:val="0023753D"/>
    <w:rsid w:val="00283424"/>
    <w:rsid w:val="00296992"/>
    <w:rsid w:val="002B6BFE"/>
    <w:rsid w:val="00375B11"/>
    <w:rsid w:val="00393F99"/>
    <w:rsid w:val="003C3ED0"/>
    <w:rsid w:val="003C4878"/>
    <w:rsid w:val="00420BAF"/>
    <w:rsid w:val="0047388D"/>
    <w:rsid w:val="004743B0"/>
    <w:rsid w:val="004E61EE"/>
    <w:rsid w:val="0050034A"/>
    <w:rsid w:val="0052294F"/>
    <w:rsid w:val="00573DEB"/>
    <w:rsid w:val="005A4433"/>
    <w:rsid w:val="005A7615"/>
    <w:rsid w:val="005E0032"/>
    <w:rsid w:val="0061040E"/>
    <w:rsid w:val="00616D49"/>
    <w:rsid w:val="00625477"/>
    <w:rsid w:val="006475E7"/>
    <w:rsid w:val="00652B64"/>
    <w:rsid w:val="0069632C"/>
    <w:rsid w:val="006B1EE4"/>
    <w:rsid w:val="006B4C98"/>
    <w:rsid w:val="006E29A6"/>
    <w:rsid w:val="006F4B8F"/>
    <w:rsid w:val="006F7F14"/>
    <w:rsid w:val="00741AB3"/>
    <w:rsid w:val="00777C9D"/>
    <w:rsid w:val="00786361"/>
    <w:rsid w:val="007E6D0A"/>
    <w:rsid w:val="007F0DA9"/>
    <w:rsid w:val="00842BFF"/>
    <w:rsid w:val="00842C80"/>
    <w:rsid w:val="00854C53"/>
    <w:rsid w:val="008C54D6"/>
    <w:rsid w:val="008D54B3"/>
    <w:rsid w:val="008F5EDD"/>
    <w:rsid w:val="00953243"/>
    <w:rsid w:val="0096520F"/>
    <w:rsid w:val="00997271"/>
    <w:rsid w:val="009A558E"/>
    <w:rsid w:val="009C68B9"/>
    <w:rsid w:val="009F19B1"/>
    <w:rsid w:val="00A21BDE"/>
    <w:rsid w:val="00A32E65"/>
    <w:rsid w:val="00A96F2E"/>
    <w:rsid w:val="00AB6706"/>
    <w:rsid w:val="00AD2E9B"/>
    <w:rsid w:val="00AE46B5"/>
    <w:rsid w:val="00B25C15"/>
    <w:rsid w:val="00B36220"/>
    <w:rsid w:val="00B373C0"/>
    <w:rsid w:val="00B74203"/>
    <w:rsid w:val="00B827E2"/>
    <w:rsid w:val="00BC1E61"/>
    <w:rsid w:val="00BD3551"/>
    <w:rsid w:val="00C00EEC"/>
    <w:rsid w:val="00C023D2"/>
    <w:rsid w:val="00C15CD8"/>
    <w:rsid w:val="00C229A7"/>
    <w:rsid w:val="00C25D3D"/>
    <w:rsid w:val="00C37CA0"/>
    <w:rsid w:val="00C5090D"/>
    <w:rsid w:val="00C66B54"/>
    <w:rsid w:val="00C713B1"/>
    <w:rsid w:val="00CB52E7"/>
    <w:rsid w:val="00CC7D54"/>
    <w:rsid w:val="00CF2ACC"/>
    <w:rsid w:val="00CF4041"/>
    <w:rsid w:val="00D436C0"/>
    <w:rsid w:val="00DD4C28"/>
    <w:rsid w:val="00DE7D1A"/>
    <w:rsid w:val="00E163A2"/>
    <w:rsid w:val="00E2665E"/>
    <w:rsid w:val="00E33A0F"/>
    <w:rsid w:val="00E36FB5"/>
    <w:rsid w:val="00E66775"/>
    <w:rsid w:val="00EA1BE6"/>
    <w:rsid w:val="00EB3577"/>
    <w:rsid w:val="00EC33E8"/>
    <w:rsid w:val="00EC61EB"/>
    <w:rsid w:val="00ED0B6E"/>
    <w:rsid w:val="00EF30D4"/>
    <w:rsid w:val="00F6021A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  <w:style w:type="character" w:styleId="IntenseEmphasis">
    <w:name w:val="Intense Emphasis"/>
    <w:basedOn w:val="DefaultParagraphFont"/>
    <w:uiPriority w:val="21"/>
    <w:qFormat/>
    <w:rsid w:val="001B327B"/>
    <w:rPr>
      <w:b/>
      <w:bCs/>
      <w:i/>
      <w:iCs/>
      <w:color w:val="4472C4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1-2022/C-5/5.1.5/1StudentsGrievance-mem.pdf" TargetMode="External"/><Relationship Id="rId13" Type="http://schemas.openxmlformats.org/officeDocument/2006/relationships/hyperlink" Target="http://www.fatimacollegemdu.org/AQAR/C-36529/2021-2022/C-5/5.1.5/3AntiRaggingCommittee-mem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timacollegemdu.org/AQAR/C-36529/2021-2022/C-5/5.1.5/2SexualHarrasment-min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1-2022/C-5/5.1.5/2SexualHarrasment-mem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fatimacollegemdu.org/AQAR/C-36529/2021-2022/C-5/5.1.5/1StudentsGrievance-min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fatimacollegemdu.org/AQAR/C-36529/2021-2022/C-5/5.1.5/3AntiRagging-min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QAR%202020-2021\C-5-20220328T051034Z-001\C-5\5.1.1\5.1.1additio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5.1.1additional</Template>
  <TotalTime>28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libnet31</dc:creator>
  <cp:lastModifiedBy>libnet50</cp:lastModifiedBy>
  <cp:revision>7</cp:revision>
  <dcterms:created xsi:type="dcterms:W3CDTF">2023-05-02T05:41:00Z</dcterms:created>
  <dcterms:modified xsi:type="dcterms:W3CDTF">2023-05-02T06:09:00Z</dcterms:modified>
</cp:coreProperties>
</file>