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84A32" w:rsidRPr="00E84A32" w:rsidRDefault="003A7B97" w:rsidP="003A7B97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3A7B97">
        <w:rPr>
          <w:rStyle w:val="style18"/>
          <w:rFonts w:ascii="Amaranth" w:hAnsi="Amaranth"/>
          <w:color w:val="C00000"/>
          <w:sz w:val="28"/>
          <w:szCs w:val="28"/>
        </w:rPr>
        <w:t>5.3.3 - Number of sports and cultural events / competitions organised by the institution</w:t>
      </w:r>
    </w:p>
    <w:p w:rsidR="00AE4A7F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16"/>
          <w:szCs w:val="16"/>
        </w:rPr>
      </w:pPr>
    </w:p>
    <w:p w:rsidR="00AE4A7F" w:rsidRPr="00C37CA0" w:rsidRDefault="00AE4A7F" w:rsidP="00AE4A7F">
      <w:pPr>
        <w:tabs>
          <w:tab w:val="left" w:pos="1050"/>
        </w:tabs>
        <w:ind w:left="-567"/>
        <w:rPr>
          <w:rStyle w:val="style18"/>
          <w:rFonts w:ascii="Amaranth" w:hAnsi="Amaranth"/>
          <w:color w:val="C00000"/>
          <w:sz w:val="2"/>
          <w:szCs w:val="2"/>
        </w:rPr>
      </w:pPr>
    </w:p>
    <w:tbl>
      <w:tblPr>
        <w:tblW w:w="9625" w:type="dxa"/>
        <w:jc w:val="center"/>
        <w:tblCellSpacing w:w="15" w:type="dxa"/>
        <w:tblInd w:w="-2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2"/>
        <w:gridCol w:w="4795"/>
        <w:gridCol w:w="1236"/>
        <w:gridCol w:w="1162"/>
        <w:gridCol w:w="1540"/>
      </w:tblGrid>
      <w:tr w:rsidR="009B7389" w:rsidRPr="002C79C8" w:rsidTr="0095439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S. No.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3A7B97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Particulars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113B80">
              <w:rPr>
                <w:rFonts w:ascii="Amaranth" w:hAnsi="Amaranth"/>
                <w:color w:val="FFFFFF"/>
                <w:sz w:val="28"/>
                <w:szCs w:val="28"/>
              </w:rPr>
              <w:t>Brochure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Report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3A7B97" w:rsidRPr="002C79C8" w:rsidRDefault="00113B80" w:rsidP="0095439E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Participants List</w:t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First National Mobile Ludo King Competition for College Boys and Girls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szCs w:val="24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National Nutrition Week Celebration - Slogan writing, Caricature drawing, Poster making, Comic Strips and Video making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2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3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4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Vigilance Awareness Week Competition - Poster Making, Pencil Sketching and Essay Competitions etc.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5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6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7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Techmeet 2K20 - Paper Presentation, Quiz, Model Using E-Waste, Animation, Poster Making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8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9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0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5.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Deepavali Celebration - Cultural Programme - Dance Drama, Song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1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2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3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6.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Christmas Celebration - Cultural Programme -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Drama, Song, Classical Dance-Bharatham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4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5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6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ED5C50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7.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E573CB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Pongal Celebration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7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8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9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924D6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8.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E573CB" w:rsidRDefault="0030131E" w:rsidP="00920750">
            <w:pPr>
              <w:shd w:val="clear" w:color="auto" w:fill="FFFFFF"/>
              <w:spacing w:after="0" w:line="360" w:lineRule="auto"/>
              <w:rPr>
                <w:rFonts w:cs="Calibri"/>
                <w:b/>
                <w:bCs/>
                <w:color w:val="000000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Muthamizh Vizha - Cultural Programme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 xml:space="preserve">Bharathanatyam, Folk Song, Folk Dance, 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lastRenderedPageBreak/>
              <w:t>Speech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oyilattam, scroll tour, silambam, poetry reading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>
                  <wp:extent cx="428625" cy="447675"/>
                  <wp:effectExtent l="19050" t="0" r="9525" b="0"/>
                  <wp:docPr id="50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2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924D6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lastRenderedPageBreak/>
              <w:t>9.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Water Day Competition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>Essay writing and poster making competition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3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4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Pr="002C79C8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5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31E" w:rsidRPr="002C79C8" w:rsidTr="00924D6E">
        <w:trPr>
          <w:tblCellSpacing w:w="15" w:type="dxa"/>
          <w:jc w:val="center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1C78EB" w:rsidRDefault="0030131E" w:rsidP="00920750">
            <w:pPr>
              <w:spacing w:before="120" w:after="120" w:line="36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10.</w:t>
            </w:r>
          </w:p>
        </w:tc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131E" w:rsidRPr="007071D4" w:rsidRDefault="0030131E" w:rsidP="00920750">
            <w:pPr>
              <w:shd w:val="clear" w:color="auto" w:fill="FFFFFF"/>
              <w:spacing w:after="0" w:line="360" w:lineRule="auto"/>
              <w:rPr>
                <w:rFonts w:eastAsia="Times New Roman" w:cs="Arial"/>
                <w:b/>
                <w:bCs/>
                <w:color w:val="333333"/>
                <w:szCs w:val="24"/>
                <w:lang w:eastAsia="en-IN"/>
              </w:rPr>
            </w:pP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Environmental Promotional Activities - Water conservation Day Competitions</w:t>
            </w:r>
            <w:r w:rsidRPr="00113B80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>Essay writing and poster making competition</w:t>
            </w:r>
          </w:p>
        </w:tc>
        <w:tc>
          <w:tcPr>
            <w:tcW w:w="1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6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7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0131E" w:rsidRDefault="0030131E" w:rsidP="00920750">
            <w:pPr>
              <w:spacing w:before="60" w:after="60" w:line="360" w:lineRule="auto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AB7BAA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8" name="Picture 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39"/>
      <w:footerReference w:type="default" r:id="rId40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BC7" w:rsidRDefault="00575BC7" w:rsidP="00EF30D4">
      <w:pPr>
        <w:spacing w:after="0" w:line="240" w:lineRule="auto"/>
      </w:pPr>
      <w:r>
        <w:separator/>
      </w:r>
    </w:p>
  </w:endnote>
  <w:endnote w:type="continuationSeparator" w:id="1">
    <w:p w:rsidR="00575BC7" w:rsidRDefault="00575BC7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BC7" w:rsidRDefault="00575BC7" w:rsidP="00EF30D4">
      <w:pPr>
        <w:spacing w:after="0" w:line="240" w:lineRule="auto"/>
      </w:pPr>
      <w:r>
        <w:separator/>
      </w:r>
    </w:p>
  </w:footnote>
  <w:footnote w:type="continuationSeparator" w:id="1">
    <w:p w:rsidR="00575BC7" w:rsidRDefault="00575BC7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31BCE" w:rsidRPr="00A31BC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31BCE" w:rsidP="00C713B1">
    <w:pPr>
      <w:pStyle w:val="Header"/>
    </w:pPr>
    <w:r w:rsidRPr="00A31BC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638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24278"/>
    <w:rsid w:val="00095CEC"/>
    <w:rsid w:val="000C637A"/>
    <w:rsid w:val="000C7AAB"/>
    <w:rsid w:val="000E2BC1"/>
    <w:rsid w:val="00107AB6"/>
    <w:rsid w:val="00113B80"/>
    <w:rsid w:val="00136894"/>
    <w:rsid w:val="0014443E"/>
    <w:rsid w:val="00195357"/>
    <w:rsid w:val="001E4322"/>
    <w:rsid w:val="0020373C"/>
    <w:rsid w:val="0021077B"/>
    <w:rsid w:val="0023753D"/>
    <w:rsid w:val="00254F03"/>
    <w:rsid w:val="002672BC"/>
    <w:rsid w:val="00283424"/>
    <w:rsid w:val="00296992"/>
    <w:rsid w:val="002A3C80"/>
    <w:rsid w:val="002B6BFE"/>
    <w:rsid w:val="0030131E"/>
    <w:rsid w:val="00315DA6"/>
    <w:rsid w:val="00375B11"/>
    <w:rsid w:val="00393F99"/>
    <w:rsid w:val="003A7B97"/>
    <w:rsid w:val="003C3ED0"/>
    <w:rsid w:val="003C4878"/>
    <w:rsid w:val="00420BAF"/>
    <w:rsid w:val="0047388D"/>
    <w:rsid w:val="0050034A"/>
    <w:rsid w:val="0052294F"/>
    <w:rsid w:val="00573DEB"/>
    <w:rsid w:val="00575BC7"/>
    <w:rsid w:val="005A4433"/>
    <w:rsid w:val="005A7615"/>
    <w:rsid w:val="005E0032"/>
    <w:rsid w:val="0061040E"/>
    <w:rsid w:val="00616D49"/>
    <w:rsid w:val="006475E7"/>
    <w:rsid w:val="00652B64"/>
    <w:rsid w:val="00685C6D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C2CBB"/>
    <w:rsid w:val="007E6D0A"/>
    <w:rsid w:val="007F0DA9"/>
    <w:rsid w:val="00842BFF"/>
    <w:rsid w:val="00842C80"/>
    <w:rsid w:val="00854C53"/>
    <w:rsid w:val="008C54D6"/>
    <w:rsid w:val="008F5EDD"/>
    <w:rsid w:val="00913085"/>
    <w:rsid w:val="00920750"/>
    <w:rsid w:val="00953243"/>
    <w:rsid w:val="0095439E"/>
    <w:rsid w:val="0095544A"/>
    <w:rsid w:val="0096520F"/>
    <w:rsid w:val="00997271"/>
    <w:rsid w:val="009A558E"/>
    <w:rsid w:val="009A5930"/>
    <w:rsid w:val="009B7389"/>
    <w:rsid w:val="009C68B9"/>
    <w:rsid w:val="009F19B1"/>
    <w:rsid w:val="00A21BDE"/>
    <w:rsid w:val="00A31BCE"/>
    <w:rsid w:val="00A32E65"/>
    <w:rsid w:val="00A96F2E"/>
    <w:rsid w:val="00AB6706"/>
    <w:rsid w:val="00AB7BAA"/>
    <w:rsid w:val="00AD2E9B"/>
    <w:rsid w:val="00AE46B5"/>
    <w:rsid w:val="00AE4A7F"/>
    <w:rsid w:val="00B25C15"/>
    <w:rsid w:val="00B373C0"/>
    <w:rsid w:val="00B72F76"/>
    <w:rsid w:val="00B827E2"/>
    <w:rsid w:val="00BC1E61"/>
    <w:rsid w:val="00BD3551"/>
    <w:rsid w:val="00C00EEC"/>
    <w:rsid w:val="00C023D2"/>
    <w:rsid w:val="00C15CD8"/>
    <w:rsid w:val="00C229A7"/>
    <w:rsid w:val="00C22EA1"/>
    <w:rsid w:val="00C25D3D"/>
    <w:rsid w:val="00C37CA0"/>
    <w:rsid w:val="00C5090D"/>
    <w:rsid w:val="00C66B54"/>
    <w:rsid w:val="00C713B1"/>
    <w:rsid w:val="00CB52E7"/>
    <w:rsid w:val="00CB5FA2"/>
    <w:rsid w:val="00CE61E8"/>
    <w:rsid w:val="00CF2ACC"/>
    <w:rsid w:val="00CF4041"/>
    <w:rsid w:val="00D10BDC"/>
    <w:rsid w:val="00D436C0"/>
    <w:rsid w:val="00DD4C28"/>
    <w:rsid w:val="00DE7D1A"/>
    <w:rsid w:val="00E163A2"/>
    <w:rsid w:val="00E2665E"/>
    <w:rsid w:val="00E33A0F"/>
    <w:rsid w:val="00E36FB5"/>
    <w:rsid w:val="00E66775"/>
    <w:rsid w:val="00E84A32"/>
    <w:rsid w:val="00EA1BE6"/>
    <w:rsid w:val="00EB3577"/>
    <w:rsid w:val="00EC33E8"/>
    <w:rsid w:val="00EC61EB"/>
    <w:rsid w:val="00ED0B6E"/>
    <w:rsid w:val="00EF30D4"/>
    <w:rsid w:val="00F6021A"/>
    <w:rsid w:val="00FB6990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3.3/brochure/1SportsLudo.pdf" TargetMode="External"/><Relationship Id="rId13" Type="http://schemas.openxmlformats.org/officeDocument/2006/relationships/hyperlink" Target="http://www.fatimacollegemdu.org/AQAR/C-36529/2020-2021/C-5/5.3.3/report/2Nutrifest.pdf" TargetMode="External"/><Relationship Id="rId18" Type="http://schemas.openxmlformats.org/officeDocument/2006/relationships/hyperlink" Target="http://www.fatimacollegemdu.org/AQAR/C-36529/2020-2021/C-5/5.3.3/brochure/4Techmeet.pdf" TargetMode="External"/><Relationship Id="rId26" Type="http://schemas.openxmlformats.org/officeDocument/2006/relationships/hyperlink" Target="http://www.fatimacollegemdu.org/AQAR/C-36529/2020-2021/C-5/5.3.3/participantsList/6ChristmasStudentsNameList.pdf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0-2021/C-5/5.3.3/brochure/5Deepavali2020.pdf" TargetMode="External"/><Relationship Id="rId34" Type="http://schemas.openxmlformats.org/officeDocument/2006/relationships/hyperlink" Target="http://www.fatimacollegemdu.org/AQAR/C-36529/2020-2021/C-5/5.3.3/report/9WaterDayCompetition.pdf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5/5.3.3/brochure/2Nutrifest.pdf" TargetMode="External"/><Relationship Id="rId17" Type="http://schemas.openxmlformats.org/officeDocument/2006/relationships/hyperlink" Target="http://www.fatimacollegemdu.org/AQAR/C-36529/2020-2021/C-5/5.3.3/participantsList/3VigilanceweekStudentslist.pdf" TargetMode="External"/><Relationship Id="rId25" Type="http://schemas.openxmlformats.org/officeDocument/2006/relationships/hyperlink" Target="http://www.fatimacollegemdu.org/AQAR/C-36529/2020-2021/C-5/5.3.3/report/6ChristmasCelebration.pdf" TargetMode="External"/><Relationship Id="rId33" Type="http://schemas.openxmlformats.org/officeDocument/2006/relationships/hyperlink" Target="http://www.fatimacollegemdu.org/AQAR/C-36529/2020-2021/C-5/5.3.3/brochure/9WaterDay.pdf" TargetMode="External"/><Relationship Id="rId38" Type="http://schemas.openxmlformats.org/officeDocument/2006/relationships/hyperlink" Target="http://www.fatimacollegemdu.org/AQAR/C-36529/2020-2021/C-5/5.3.3/participantsList/10WaterConservationDay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5/5.3.3/report/3VigilanceAwarenessWeek.pdf" TargetMode="External"/><Relationship Id="rId20" Type="http://schemas.openxmlformats.org/officeDocument/2006/relationships/hyperlink" Target="http://www.fatimacollegemdu.org/AQAR/C-36529/2020-2021/C-5/5.3.3/participantsList/4Techmeet.pdf" TargetMode="External"/><Relationship Id="rId29" Type="http://schemas.openxmlformats.org/officeDocument/2006/relationships/hyperlink" Target="http://www.fatimacollegemdu.org/AQAR/C-36529/2020-2021/C-5/5.3.3/participantsList/7PongalStudentsNameList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3.3/participantsList/1Ludoking.pdf" TargetMode="External"/><Relationship Id="rId24" Type="http://schemas.openxmlformats.org/officeDocument/2006/relationships/hyperlink" Target="http://www.fatimacollegemdu.org/AQAR/C-36529/2020-2021/C-5/5.3.3/brochure/6ChristmasCelebration2020.pdf" TargetMode="External"/><Relationship Id="rId32" Type="http://schemas.openxmlformats.org/officeDocument/2006/relationships/hyperlink" Target="http://www.fatimacollegemdu.org/AQAR/C-36529/2020-2021/C-5/5.3.3/participantsList/8MuthamizhVizha.pdf" TargetMode="External"/><Relationship Id="rId37" Type="http://schemas.openxmlformats.org/officeDocument/2006/relationships/hyperlink" Target="http://www.fatimacollegemdu.org/AQAR/C-36529/2020-2021/C-5/5.3.3/report/10waterconservation.pdf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0-2021/C-5/5.3.3/brochure/3Vigilance.pdf" TargetMode="External"/><Relationship Id="rId23" Type="http://schemas.openxmlformats.org/officeDocument/2006/relationships/hyperlink" Target="http://www.fatimacollegemdu.org/AQAR/C-36529/2020-2021/C-5/5.3.3/participantsList/5Deepavali.pdf" TargetMode="External"/><Relationship Id="rId28" Type="http://schemas.openxmlformats.org/officeDocument/2006/relationships/hyperlink" Target="http://www.fatimacollegemdu.org/AQAR/C-36529/2020-2021/C-5/5.3.3/report/7PongalCelebration.pdf" TargetMode="External"/><Relationship Id="rId36" Type="http://schemas.openxmlformats.org/officeDocument/2006/relationships/hyperlink" Target="http://www.fatimacollegemdu.org/AQAR/C-36529/2020-2021/C-5/5.3.3/brochure/10Environment.pdf" TargetMode="External"/><Relationship Id="rId10" Type="http://schemas.openxmlformats.org/officeDocument/2006/relationships/hyperlink" Target="http://www.fatimacollegemdu.org/AQAR/C-36529/2020-2021/C-5/5.3.3/report/1SportsLudo.pdf" TargetMode="External"/><Relationship Id="rId19" Type="http://schemas.openxmlformats.org/officeDocument/2006/relationships/hyperlink" Target="http://www.fatimacollegemdu.org/AQAR/C-36529/2020-2021/C-5/5.3.3/report/4techmeet.pdf" TargetMode="External"/><Relationship Id="rId31" Type="http://schemas.openxmlformats.org/officeDocument/2006/relationships/hyperlink" Target="http://www.fatimacollegemdu.org/AQAR/C-36529/2020-2021/C-5/5.3.3/report/8MuthamizhVizh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0-2021/C-5/5.3.3/participantsList/2Nutritionweek.pdf" TargetMode="External"/><Relationship Id="rId22" Type="http://schemas.openxmlformats.org/officeDocument/2006/relationships/hyperlink" Target="http://www.fatimacollegemdu.org/AQAR/C-36529/2020-2021/C-5/5.3.3/report/5DeepavaliCelebration.pdf" TargetMode="External"/><Relationship Id="rId27" Type="http://schemas.openxmlformats.org/officeDocument/2006/relationships/hyperlink" Target="http://www.fatimacollegemdu.org/AQAR/C-36529/2020-2021/C-5/5.3.3/brochure/7pongaldayCelebration.pdf" TargetMode="External"/><Relationship Id="rId30" Type="http://schemas.openxmlformats.org/officeDocument/2006/relationships/hyperlink" Target="http://www.fatimacollegemdu.org/AQAR/C-36529/2020-2021/C-5/5.3.3/brochure/8Muthamilvizha.pdf" TargetMode="External"/><Relationship Id="rId35" Type="http://schemas.openxmlformats.org/officeDocument/2006/relationships/hyperlink" Target="http://www.fatimacollegemdu.org/AQAR/C-36529/2020-2021/C-5/5.3.3/participantsList/9WaterDayStudentslist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32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19</cp:revision>
  <cp:lastPrinted>2022-03-28T08:11:00Z</cp:lastPrinted>
  <dcterms:created xsi:type="dcterms:W3CDTF">2022-03-28T08:16:00Z</dcterms:created>
  <dcterms:modified xsi:type="dcterms:W3CDTF">2022-03-28T08:49:00Z</dcterms:modified>
</cp:coreProperties>
</file>