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B827E2" w:rsidRPr="00FA7D22" w:rsidRDefault="00B827E2" w:rsidP="00EC33E8">
      <w:pPr>
        <w:ind w:left="-567"/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</w:pP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>5.1.5 - The Institution Adopts the Following Mechanism for Redressal of Students’ Grievances, Including Sexual Harassment and Ragging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895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4592"/>
        <w:gridCol w:w="1701"/>
        <w:gridCol w:w="1762"/>
      </w:tblGrid>
      <w:tr w:rsidR="00EB3577" w:rsidRPr="002C79C8" w:rsidTr="0069632C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Fonts w:ascii="Amaranth" w:hAnsi="Amaranth"/>
                <w:color w:val="FFFFFF"/>
                <w:sz w:val="28"/>
                <w:szCs w:val="28"/>
              </w:rPr>
              <w:t>Members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Minutes</w:t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2A7A84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="002A7A84" w:rsidRPr="002A7A8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Sports 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69632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="002A7A84" w:rsidRPr="002A7A8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Discipline 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A20" w:rsidRDefault="006F3A20" w:rsidP="00EF30D4">
      <w:pPr>
        <w:spacing w:after="0" w:line="240" w:lineRule="auto"/>
      </w:pPr>
      <w:r>
        <w:separator/>
      </w:r>
    </w:p>
  </w:endnote>
  <w:endnote w:type="continuationSeparator" w:id="1">
    <w:p w:rsidR="006F3A20" w:rsidRDefault="006F3A20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A20" w:rsidRDefault="006F3A20" w:rsidP="00EF30D4">
      <w:pPr>
        <w:spacing w:after="0" w:line="240" w:lineRule="auto"/>
      </w:pPr>
      <w:r>
        <w:separator/>
      </w:r>
    </w:p>
  </w:footnote>
  <w:footnote w:type="continuationSeparator" w:id="1">
    <w:p w:rsidR="006F3A20" w:rsidRDefault="006F3A20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475E7" w:rsidRPr="006475E7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6475E7" w:rsidP="00C713B1">
    <w:pPr>
      <w:pStyle w:val="Header"/>
    </w:pPr>
    <w:r w:rsidRPr="006475E7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4338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E4322"/>
    <w:rsid w:val="0020373C"/>
    <w:rsid w:val="0021077B"/>
    <w:rsid w:val="0023753D"/>
    <w:rsid w:val="00283424"/>
    <w:rsid w:val="00296992"/>
    <w:rsid w:val="002A7A84"/>
    <w:rsid w:val="002B6BFE"/>
    <w:rsid w:val="00375B11"/>
    <w:rsid w:val="00393F99"/>
    <w:rsid w:val="003C3ED0"/>
    <w:rsid w:val="003C4878"/>
    <w:rsid w:val="00420BAF"/>
    <w:rsid w:val="0047388D"/>
    <w:rsid w:val="004F3E7E"/>
    <w:rsid w:val="0050034A"/>
    <w:rsid w:val="0052294F"/>
    <w:rsid w:val="00573DEB"/>
    <w:rsid w:val="005A4433"/>
    <w:rsid w:val="005A7615"/>
    <w:rsid w:val="005E0032"/>
    <w:rsid w:val="0061040E"/>
    <w:rsid w:val="00616D49"/>
    <w:rsid w:val="006475E7"/>
    <w:rsid w:val="00652B64"/>
    <w:rsid w:val="0069632C"/>
    <w:rsid w:val="006B1EE4"/>
    <w:rsid w:val="006B4C98"/>
    <w:rsid w:val="006E29A6"/>
    <w:rsid w:val="006E4446"/>
    <w:rsid w:val="006F3A20"/>
    <w:rsid w:val="006F4B8F"/>
    <w:rsid w:val="006F7F14"/>
    <w:rsid w:val="00741AB3"/>
    <w:rsid w:val="00777C9D"/>
    <w:rsid w:val="00786361"/>
    <w:rsid w:val="007E6D0A"/>
    <w:rsid w:val="007F0DA9"/>
    <w:rsid w:val="00842BFF"/>
    <w:rsid w:val="00842C80"/>
    <w:rsid w:val="00854C53"/>
    <w:rsid w:val="008C54D6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73C0"/>
    <w:rsid w:val="00B827E2"/>
    <w:rsid w:val="00BC1E61"/>
    <w:rsid w:val="00BD3551"/>
    <w:rsid w:val="00C023D2"/>
    <w:rsid w:val="00C15CD8"/>
    <w:rsid w:val="00C229A7"/>
    <w:rsid w:val="00C25D3D"/>
    <w:rsid w:val="00C37CA0"/>
    <w:rsid w:val="00C5090D"/>
    <w:rsid w:val="00C66B54"/>
    <w:rsid w:val="00C713B1"/>
    <w:rsid w:val="00CB52E7"/>
    <w:rsid w:val="00CF2ACC"/>
    <w:rsid w:val="00CF4041"/>
    <w:rsid w:val="00D436C0"/>
    <w:rsid w:val="00DD4C28"/>
    <w:rsid w:val="00DE7D1A"/>
    <w:rsid w:val="00E163A2"/>
    <w:rsid w:val="00E2665E"/>
    <w:rsid w:val="00E33A0F"/>
    <w:rsid w:val="00E36FB5"/>
    <w:rsid w:val="00E66775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1.5/4SportsCommittee-mem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5/5.1.5/5DisciplineCommittee-min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5/5.1.5/5DisciplineCommittee-mem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5/5.1.5/4SportsCommittee-mi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4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4</cp:revision>
  <cp:lastPrinted>2022-03-28T07:39:00Z</cp:lastPrinted>
  <dcterms:created xsi:type="dcterms:W3CDTF">2022-03-28T07:39:00Z</dcterms:created>
  <dcterms:modified xsi:type="dcterms:W3CDTF">2022-03-28T07:43:00Z</dcterms:modified>
</cp:coreProperties>
</file>