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CA0" w:rsidRDefault="00C37CA0" w:rsidP="00C37CA0"/>
    <w:p w:rsidR="00E66775" w:rsidRPr="00E66775" w:rsidRDefault="00E66775" w:rsidP="00E66775">
      <w:pPr>
        <w:shd w:val="clear" w:color="auto" w:fill="FFFFFF"/>
        <w:spacing w:after="0" w:line="240" w:lineRule="auto"/>
        <w:ind w:left="-567"/>
        <w:jc w:val="both"/>
        <w:rPr>
          <w:rFonts w:ascii="Amaranth" w:eastAsia="Times New Roman" w:hAnsi="Amaranth" w:cs="Arial"/>
          <w:color w:val="C00000"/>
          <w:sz w:val="28"/>
          <w:szCs w:val="28"/>
          <w:lang w:eastAsia="en-IN"/>
        </w:rPr>
      </w:pPr>
      <w:r w:rsidRPr="00E66775">
        <w:rPr>
          <w:rFonts w:ascii="Amaranth" w:eastAsia="Times New Roman" w:hAnsi="Amaranth" w:cs="Arial"/>
          <w:color w:val="C00000"/>
          <w:sz w:val="28"/>
          <w:szCs w:val="28"/>
          <w:lang w:eastAsia="en-IN"/>
        </w:rPr>
        <w:t>5.1.2 - Number of students benefitted by scholarships and freeships provided by the institution and non-government agencies during the year </w:t>
      </w:r>
    </w:p>
    <w:p w:rsidR="00E66775" w:rsidRPr="002C79C8" w:rsidRDefault="00E66775" w:rsidP="000109EA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6886"/>
        <w:gridCol w:w="2426"/>
      </w:tblGrid>
      <w:tr w:rsidR="00C37CA0" w:rsidRPr="002C79C8" w:rsidTr="00C37CA0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C37CA0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37CA0" w:rsidRPr="001C78EB" w:rsidRDefault="00C37CA0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37CA0" w:rsidRPr="001C78EB" w:rsidRDefault="00953243" w:rsidP="00E66775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953243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Name list</w:t>
            </w:r>
            <w:r w:rsidR="00E66775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of students benefited by </w:t>
            </w:r>
            <w:r w:rsidR="00E66775" w:rsidRPr="00E66775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institutional scholarship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CA0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37CA0" w:rsidRPr="001C78EB" w:rsidRDefault="00C37CA0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37CA0" w:rsidRPr="001C78EB" w:rsidRDefault="00E66775" w:rsidP="00E66775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953243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Name list</w:t>
            </w: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of students benefited by </w:t>
            </w:r>
            <w:r w:rsidRPr="00E66775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non-Government agencies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E33A0F" w:rsidRDefault="00E33A0F" w:rsidP="00E33A0F"/>
    <w:p w:rsidR="00E33A0F" w:rsidRDefault="00E33A0F" w:rsidP="00E33A0F"/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1"/>
      <w:footerReference w:type="default" r:id="rId12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4041" w:rsidRDefault="00CF4041" w:rsidP="00EF30D4">
      <w:pPr>
        <w:spacing w:after="0" w:line="240" w:lineRule="auto"/>
      </w:pPr>
      <w:r>
        <w:separator/>
      </w:r>
    </w:p>
  </w:endnote>
  <w:endnote w:type="continuationSeparator" w:id="1">
    <w:p w:rsidR="00CF4041" w:rsidRDefault="00CF4041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Calibri"/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4041" w:rsidRDefault="00CF4041" w:rsidP="00EF30D4">
      <w:pPr>
        <w:spacing w:after="0" w:line="240" w:lineRule="auto"/>
      </w:pPr>
      <w:r>
        <w:separator/>
      </w:r>
    </w:p>
  </w:footnote>
  <w:footnote w:type="continuationSeparator" w:id="1">
    <w:p w:rsidR="00CF4041" w:rsidRDefault="00CF4041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107AB6" w:rsidRPr="00107AB6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107AB6" w:rsidP="00C713B1">
    <w:pPr>
      <w:pStyle w:val="Header"/>
    </w:pPr>
    <w:r w:rsidRPr="00107AB6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8194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C15CD8"/>
    <w:rsid w:val="000109EA"/>
    <w:rsid w:val="00095CEC"/>
    <w:rsid w:val="000C7AAB"/>
    <w:rsid w:val="000E2BC1"/>
    <w:rsid w:val="00107AB6"/>
    <w:rsid w:val="0014443E"/>
    <w:rsid w:val="00195357"/>
    <w:rsid w:val="001E4322"/>
    <w:rsid w:val="0020373C"/>
    <w:rsid w:val="0021077B"/>
    <w:rsid w:val="0023753D"/>
    <w:rsid w:val="00283424"/>
    <w:rsid w:val="00296992"/>
    <w:rsid w:val="002B6BFE"/>
    <w:rsid w:val="00375B11"/>
    <w:rsid w:val="00393F99"/>
    <w:rsid w:val="003C3ED0"/>
    <w:rsid w:val="003C4878"/>
    <w:rsid w:val="00420BAF"/>
    <w:rsid w:val="0047388D"/>
    <w:rsid w:val="0050034A"/>
    <w:rsid w:val="0052294F"/>
    <w:rsid w:val="00573DEB"/>
    <w:rsid w:val="005A4433"/>
    <w:rsid w:val="005A7615"/>
    <w:rsid w:val="005E0032"/>
    <w:rsid w:val="0061040E"/>
    <w:rsid w:val="00652B64"/>
    <w:rsid w:val="006B4C98"/>
    <w:rsid w:val="006F4B8F"/>
    <w:rsid w:val="006F7F14"/>
    <w:rsid w:val="00741AB3"/>
    <w:rsid w:val="00786361"/>
    <w:rsid w:val="007E6D0A"/>
    <w:rsid w:val="00842BFF"/>
    <w:rsid w:val="00842C80"/>
    <w:rsid w:val="00854C53"/>
    <w:rsid w:val="008C54D6"/>
    <w:rsid w:val="008F5EDD"/>
    <w:rsid w:val="00953243"/>
    <w:rsid w:val="0096520F"/>
    <w:rsid w:val="00997271"/>
    <w:rsid w:val="009A558E"/>
    <w:rsid w:val="009C68B9"/>
    <w:rsid w:val="009F19B1"/>
    <w:rsid w:val="00A21BDE"/>
    <w:rsid w:val="00A32E65"/>
    <w:rsid w:val="00A96F2E"/>
    <w:rsid w:val="00AB6706"/>
    <w:rsid w:val="00AD2E9B"/>
    <w:rsid w:val="00AE46B5"/>
    <w:rsid w:val="00B25C15"/>
    <w:rsid w:val="00B373C0"/>
    <w:rsid w:val="00BC1E61"/>
    <w:rsid w:val="00BD3551"/>
    <w:rsid w:val="00C023D2"/>
    <w:rsid w:val="00C15CD8"/>
    <w:rsid w:val="00C229A7"/>
    <w:rsid w:val="00C25D3D"/>
    <w:rsid w:val="00C37CA0"/>
    <w:rsid w:val="00C5090D"/>
    <w:rsid w:val="00C713B1"/>
    <w:rsid w:val="00CB52E7"/>
    <w:rsid w:val="00CF2ACC"/>
    <w:rsid w:val="00CF4041"/>
    <w:rsid w:val="00DD4C28"/>
    <w:rsid w:val="00E163A2"/>
    <w:rsid w:val="00E2665E"/>
    <w:rsid w:val="00E33A0F"/>
    <w:rsid w:val="00E36FB5"/>
    <w:rsid w:val="00E66775"/>
    <w:rsid w:val="00EA1BE6"/>
    <w:rsid w:val="00EC61EB"/>
    <w:rsid w:val="00EF30D4"/>
    <w:rsid w:val="00F6021A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0-2021/C-5/5.1.2/512ISnamelist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fatimacollegemdu.org/AQAR/C-36529/2020-2021/C-5/5.1.2/512PSnamelist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QAR%202020-2021\C-5-20220328T051034Z-001\C-5\5.1.1\5.1.1additio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5.1.1additional</Template>
  <TotalTime>5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libnet31</dc:creator>
  <cp:lastModifiedBy>libnet31</cp:lastModifiedBy>
  <cp:revision>2</cp:revision>
  <dcterms:created xsi:type="dcterms:W3CDTF">2022-03-28T06:06:00Z</dcterms:created>
  <dcterms:modified xsi:type="dcterms:W3CDTF">2022-03-28T06:15:00Z</dcterms:modified>
</cp:coreProperties>
</file>